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B21B8" w14:textId="5CA6EC84" w:rsidR="0038157F" w:rsidRPr="00A26C40" w:rsidRDefault="0038157F" w:rsidP="00A26C40">
      <w:pPr>
        <w:pStyle w:val="ZAMPPogodbaNaslov1"/>
        <w:spacing w:before="0" w:after="240"/>
        <w:rPr>
          <w:sz w:val="22"/>
          <w:szCs w:val="24"/>
        </w:rPr>
      </w:pPr>
      <w:r w:rsidRPr="00A26C40">
        <w:rPr>
          <w:sz w:val="22"/>
          <w:szCs w:val="24"/>
        </w:rPr>
        <w:t xml:space="preserve">POOBLASTILO </w:t>
      </w:r>
      <w:r w:rsidRPr="00A26C40">
        <w:rPr>
          <w:sz w:val="22"/>
          <w:szCs w:val="24"/>
        </w:rPr>
        <w:br/>
        <w:t xml:space="preserve">ZA UDELEŽBO IN </w:t>
      </w:r>
      <w:r w:rsidR="002E7C8E" w:rsidRPr="00A26C40">
        <w:rPr>
          <w:sz w:val="22"/>
          <w:szCs w:val="24"/>
        </w:rPr>
        <w:t>GLASOVANJE</w:t>
      </w:r>
      <w:r w:rsidR="00A26C40" w:rsidRPr="00A26C40">
        <w:rPr>
          <w:sz w:val="22"/>
          <w:szCs w:val="24"/>
        </w:rPr>
        <w:t xml:space="preserve"> </w:t>
      </w:r>
      <w:r w:rsidRPr="00A26C40">
        <w:rPr>
          <w:sz w:val="22"/>
          <w:szCs w:val="24"/>
        </w:rPr>
        <w:t xml:space="preserve">NA SKUPŠČINI </w:t>
      </w:r>
      <w:r w:rsidR="00A26C40" w:rsidRPr="00A26C40">
        <w:rPr>
          <w:sz w:val="22"/>
          <w:szCs w:val="24"/>
        </w:rPr>
        <w:t>ZDRUŽENJA ZAMP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6"/>
        <w:gridCol w:w="283"/>
        <w:gridCol w:w="4222"/>
        <w:gridCol w:w="283"/>
        <w:gridCol w:w="1270"/>
      </w:tblGrid>
      <w:tr w:rsidR="0038157F" w:rsidRPr="00102C26" w14:paraId="3D6976A8" w14:textId="77777777" w:rsidTr="00314896">
        <w:trPr>
          <w:trHeight w:val="399"/>
        </w:trPr>
        <w:bookmarkStart w:id="0" w:name="_Hlk76335455" w:displacedByCustomXml="next"/>
        <w:sdt>
          <w:sdtPr>
            <w:rPr>
              <w:b/>
              <w:bCs/>
            </w:rPr>
            <w:id w:val="1023977999"/>
            <w:placeholder>
              <w:docPart w:val="DefaultPlaceholder_-1854013440"/>
            </w:placeholder>
            <w:text/>
          </w:sdtPr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1D394A24" w14:textId="5B0DF7CB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39DE06B2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481569277"/>
            <w:placeholder>
              <w:docPart w:val="DefaultPlaceholder_-1854013440"/>
            </w:placeholder>
            <w:text/>
          </w:sdtPr>
          <w:sdtContent>
            <w:tc>
              <w:tcPr>
                <w:tcW w:w="4252" w:type="dxa"/>
                <w:tcBorders>
                  <w:bottom w:val="single" w:sz="4" w:space="0" w:color="auto"/>
                </w:tcBorders>
              </w:tcPr>
              <w:p w14:paraId="15B3AD50" w14:textId="772B8D5A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290C96F4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817604828"/>
            <w:placeholder>
              <w:docPart w:val="DefaultPlaceholder_-1854013440"/>
            </w:placeholder>
            <w:text/>
          </w:sdtPr>
          <w:sdtContent>
            <w:tc>
              <w:tcPr>
                <w:tcW w:w="1275" w:type="dxa"/>
                <w:tcBorders>
                  <w:bottom w:val="single" w:sz="4" w:space="0" w:color="auto"/>
                </w:tcBorders>
              </w:tcPr>
              <w:p w14:paraId="6307CDA7" w14:textId="1E07D07D" w:rsidR="0038157F" w:rsidRPr="00102C26" w:rsidRDefault="0038157F" w:rsidP="00314896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62E86206" w14:textId="77777777" w:rsidTr="00314896">
        <w:trPr>
          <w:trHeight w:val="52"/>
        </w:trPr>
        <w:tc>
          <w:tcPr>
            <w:tcW w:w="2977" w:type="dxa"/>
            <w:tcBorders>
              <w:top w:val="single" w:sz="4" w:space="0" w:color="auto"/>
            </w:tcBorders>
          </w:tcPr>
          <w:p w14:paraId="11F9CF98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4" w:type="dxa"/>
          </w:tcPr>
          <w:p w14:paraId="379DB56A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8456A04" w14:textId="1064B18A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</w:t>
            </w:r>
            <w:r w:rsidR="00184273">
              <w:rPr>
                <w:color w:val="7F7F7F" w:themeColor="text1" w:themeTint="80"/>
                <w:sz w:val="16"/>
                <w:szCs w:val="16"/>
              </w:rPr>
              <w:t xml:space="preserve"> stalnega prebivališča</w:t>
            </w:r>
          </w:p>
        </w:tc>
        <w:tc>
          <w:tcPr>
            <w:tcW w:w="284" w:type="dxa"/>
          </w:tcPr>
          <w:p w14:paraId="5A00F25E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15EF4F5" w14:textId="77777777" w:rsidR="0038157F" w:rsidRPr="008D4538" w:rsidRDefault="0038157F" w:rsidP="0038157F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davčna številka</w:t>
            </w:r>
          </w:p>
        </w:tc>
      </w:tr>
    </w:tbl>
    <w:bookmarkEnd w:id="0"/>
    <w:p w14:paraId="08056650" w14:textId="260DD5E4" w:rsidR="0038157F" w:rsidRDefault="0038157F" w:rsidP="0038157F">
      <w:r>
        <w:t xml:space="preserve">član-ica ZAMP – </w:t>
      </w:r>
      <w:r w:rsidRPr="009C065F">
        <w:rPr>
          <w:caps/>
        </w:rPr>
        <w:t>Združenj</w:t>
      </w:r>
      <w:r w:rsidR="00720B69">
        <w:rPr>
          <w:caps/>
        </w:rPr>
        <w:t>A</w:t>
      </w:r>
      <w:r w:rsidRPr="009C065F">
        <w:rPr>
          <w:caps/>
        </w:rPr>
        <w:t xml:space="preserve"> avtorjev Slovenije</w:t>
      </w:r>
      <w:r>
        <w:t>, k.o. (v nadaljnjem besedilu: pooblastitelj)</w:t>
      </w:r>
    </w:p>
    <w:p w14:paraId="5232AE47" w14:textId="77777777" w:rsidR="0038157F" w:rsidRPr="00962865" w:rsidRDefault="0038157F" w:rsidP="00A26C40">
      <w:pPr>
        <w:spacing w:before="240" w:after="240" w:line="257" w:lineRule="auto"/>
        <w:jc w:val="center"/>
        <w:rPr>
          <w:b/>
          <w:bCs/>
        </w:rPr>
      </w:pPr>
      <w:r w:rsidRPr="00962865">
        <w:rPr>
          <w:b/>
          <w:bCs/>
        </w:rPr>
        <w:t>POOBLAŠČAM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7"/>
        <w:gridCol w:w="283"/>
        <w:gridCol w:w="4222"/>
        <w:gridCol w:w="283"/>
        <w:gridCol w:w="1269"/>
      </w:tblGrid>
      <w:tr w:rsidR="007B04E3" w:rsidRPr="00102C26" w14:paraId="151671E7" w14:textId="77777777" w:rsidTr="00D42238">
        <w:trPr>
          <w:trHeight w:val="399"/>
        </w:trPr>
        <w:sdt>
          <w:sdtPr>
            <w:rPr>
              <w:b/>
              <w:bCs/>
            </w:rPr>
            <w:id w:val="1552578223"/>
            <w:placeholder>
              <w:docPart w:val="64E93369D0F04BC3A12902639327E71B"/>
            </w:placeholder>
            <w:text/>
          </w:sdtPr>
          <w:sdtContent>
            <w:tc>
              <w:tcPr>
                <w:tcW w:w="2957" w:type="dxa"/>
                <w:tcBorders>
                  <w:bottom w:val="single" w:sz="4" w:space="0" w:color="auto"/>
                </w:tcBorders>
              </w:tcPr>
              <w:p w14:paraId="3FCB53C8" w14:textId="77777777" w:rsidR="007B04E3" w:rsidRPr="00102C26" w:rsidRDefault="007B04E3" w:rsidP="00241E6D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7659F48C" w14:textId="77777777" w:rsidR="007B04E3" w:rsidRPr="00102C26" w:rsidRDefault="007B04E3" w:rsidP="00241E6D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-2067948917"/>
            <w:placeholder>
              <w:docPart w:val="64E93369D0F04BC3A12902639327E71B"/>
            </w:placeholder>
            <w:text/>
          </w:sdtPr>
          <w:sdtContent>
            <w:tc>
              <w:tcPr>
                <w:tcW w:w="4222" w:type="dxa"/>
                <w:tcBorders>
                  <w:bottom w:val="single" w:sz="4" w:space="0" w:color="auto"/>
                </w:tcBorders>
              </w:tcPr>
              <w:p w14:paraId="74079757" w14:textId="77777777" w:rsidR="007B04E3" w:rsidRPr="00102C26" w:rsidRDefault="007B04E3" w:rsidP="00241E6D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6245E7CE" w14:textId="77777777" w:rsidR="007B04E3" w:rsidRPr="00102C26" w:rsidRDefault="007B04E3" w:rsidP="00241E6D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11975127"/>
            <w:placeholder>
              <w:docPart w:val="64E93369D0F04BC3A12902639327E71B"/>
            </w:placeholder>
            <w:text/>
          </w:sdtPr>
          <w:sdtContent>
            <w:tc>
              <w:tcPr>
                <w:tcW w:w="1269" w:type="dxa"/>
                <w:tcBorders>
                  <w:bottom w:val="single" w:sz="4" w:space="0" w:color="auto"/>
                </w:tcBorders>
              </w:tcPr>
              <w:p w14:paraId="2EDAA5C6" w14:textId="6E1661E9" w:rsidR="007B04E3" w:rsidRPr="00102C26" w:rsidRDefault="007B04E3" w:rsidP="00241E6D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59DF5155" w14:textId="77777777" w:rsidTr="00D42238">
        <w:trPr>
          <w:trHeight w:val="52"/>
        </w:trPr>
        <w:tc>
          <w:tcPr>
            <w:tcW w:w="2957" w:type="dxa"/>
            <w:tcBorders>
              <w:top w:val="single" w:sz="4" w:space="0" w:color="auto"/>
            </w:tcBorders>
          </w:tcPr>
          <w:p w14:paraId="191C5DA6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3" w:type="dxa"/>
          </w:tcPr>
          <w:p w14:paraId="70415BA7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22" w:type="dxa"/>
            <w:tcBorders>
              <w:top w:val="single" w:sz="4" w:space="0" w:color="auto"/>
            </w:tcBorders>
          </w:tcPr>
          <w:p w14:paraId="16661845" w14:textId="0F794C45" w:rsidR="007B04E3" w:rsidRPr="008D4538" w:rsidRDefault="00E15AE8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 stalnega prebivališča</w:t>
            </w:r>
          </w:p>
        </w:tc>
        <w:tc>
          <w:tcPr>
            <w:tcW w:w="283" w:type="dxa"/>
          </w:tcPr>
          <w:p w14:paraId="65BDD99E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69" w:type="dxa"/>
            <w:tcBorders>
              <w:top w:val="single" w:sz="4" w:space="0" w:color="auto"/>
            </w:tcBorders>
          </w:tcPr>
          <w:p w14:paraId="3F527856" w14:textId="29AA1B76" w:rsidR="007B04E3" w:rsidRPr="008D4538" w:rsidRDefault="001944EE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leto</w:t>
            </w:r>
            <w:r w:rsidR="00E15AE8" w:rsidRPr="008D4538">
              <w:rPr>
                <w:color w:val="7F7F7F" w:themeColor="text1" w:themeTint="80"/>
                <w:sz w:val="16"/>
                <w:szCs w:val="16"/>
              </w:rPr>
              <w:t xml:space="preserve"> rojstva</w:t>
            </w:r>
          </w:p>
        </w:tc>
      </w:tr>
    </w:tbl>
    <w:p w14:paraId="15BCA13C" w14:textId="4D9EDF93" w:rsidR="0038157F" w:rsidRDefault="007B04E3" w:rsidP="0038157F">
      <w:pPr>
        <w:jc w:val="both"/>
      </w:pPr>
      <w:r>
        <w:t xml:space="preserve"> </w:t>
      </w:r>
      <w:r w:rsidR="0038157F">
        <w:t>(v nadaljnjem besedilu: pooblaščenec)</w:t>
      </w:r>
    </w:p>
    <w:p w14:paraId="00822A75" w14:textId="57D9B03E" w:rsidR="0038157F" w:rsidRPr="003B05EF" w:rsidRDefault="0038157F" w:rsidP="0038157F">
      <w:pPr>
        <w:jc w:val="both"/>
      </w:pPr>
      <w:r>
        <w:t xml:space="preserve">da se v mojem imenu udeleži skupščine članov ZAMP – </w:t>
      </w:r>
      <w:r w:rsidRPr="00945410">
        <w:rPr>
          <w:caps/>
        </w:rPr>
        <w:t>Združenj</w:t>
      </w:r>
      <w:r w:rsidR="00720B69">
        <w:rPr>
          <w:caps/>
        </w:rPr>
        <w:t>A</w:t>
      </w:r>
      <w:r w:rsidRPr="00945410">
        <w:rPr>
          <w:caps/>
        </w:rPr>
        <w:t xml:space="preserve"> avtorjev Slovenije</w:t>
      </w:r>
      <w:r>
        <w:t xml:space="preserve">, k.o., ki bo </w:t>
      </w:r>
      <w:r w:rsidRPr="00DA357C">
        <w:t xml:space="preserve">dne </w:t>
      </w:r>
      <w:r w:rsidR="009A728B">
        <w:rPr>
          <w:b/>
          <w:bCs/>
        </w:rPr>
        <w:t>3</w:t>
      </w:r>
      <w:r w:rsidR="00575E80" w:rsidRPr="001910E6">
        <w:rPr>
          <w:b/>
          <w:bCs/>
        </w:rPr>
        <w:t>. julija 202</w:t>
      </w:r>
      <w:r w:rsidR="009A728B">
        <w:rPr>
          <w:b/>
          <w:bCs/>
        </w:rPr>
        <w:t>3</w:t>
      </w:r>
      <w:r w:rsidR="00575E80" w:rsidRPr="001910E6">
        <w:rPr>
          <w:b/>
          <w:bCs/>
        </w:rPr>
        <w:t xml:space="preserve"> ob </w:t>
      </w:r>
      <w:r w:rsidR="00EE3360" w:rsidRPr="001910E6">
        <w:rPr>
          <w:b/>
          <w:bCs/>
        </w:rPr>
        <w:t>1</w:t>
      </w:r>
      <w:r w:rsidR="009A728B">
        <w:rPr>
          <w:b/>
          <w:bCs/>
        </w:rPr>
        <w:t>2</w:t>
      </w:r>
      <w:r w:rsidR="00575E80" w:rsidRPr="001910E6">
        <w:rPr>
          <w:b/>
          <w:bCs/>
        </w:rPr>
        <w:t>. uri</w:t>
      </w:r>
      <w:r w:rsidRPr="00DA357C">
        <w:t xml:space="preserve"> v dvorani </w:t>
      </w:r>
      <w:r w:rsidR="00E35FF4">
        <w:t>Društva univerzitetnih profesorjev</w:t>
      </w:r>
      <w:r w:rsidRPr="00DA357C">
        <w:t xml:space="preserve">, </w:t>
      </w:r>
      <w:r w:rsidR="007530FA">
        <w:t>Reber 11</w:t>
      </w:r>
      <w:r w:rsidRPr="00DA357C">
        <w:t>,</w:t>
      </w:r>
      <w:r w:rsidRPr="00EE3360">
        <w:t xml:space="preserve"> 1000 Ljubljana</w:t>
      </w:r>
      <w:r w:rsidRPr="00CC2AA0">
        <w:t>,</w:t>
      </w:r>
      <w:r>
        <w:t xml:space="preserve"> in me zastopa tako, da v mojem imenu razpravlja </w:t>
      </w:r>
      <w:r w:rsidR="00AB22C6">
        <w:t xml:space="preserve">o vseh </w:t>
      </w:r>
      <w:r w:rsidR="00AB22C6" w:rsidRPr="003B05EF">
        <w:t>posameznih točkah predlaganega dnevnega reda skupščine</w:t>
      </w:r>
      <w:r w:rsidR="00AB22C6">
        <w:t xml:space="preserve"> </w:t>
      </w:r>
      <w:r>
        <w:t xml:space="preserve">in </w:t>
      </w:r>
      <w:r w:rsidRPr="00DA4026">
        <w:rPr>
          <w:b/>
          <w:bCs/>
          <w:color w:val="262626" w:themeColor="text1" w:themeTint="D9"/>
          <w:u w:val="single"/>
        </w:rPr>
        <w:t>glasuje po lastni presoji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, če ni </w:t>
      </w:r>
      <w:r w:rsidR="0001456E">
        <w:rPr>
          <w:b/>
          <w:bCs/>
          <w:color w:val="262626" w:themeColor="text1" w:themeTint="D9"/>
          <w:u w:val="single"/>
        </w:rPr>
        <w:t>za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FA28D0">
        <w:rPr>
          <w:b/>
          <w:bCs/>
          <w:color w:val="262626" w:themeColor="text1" w:themeTint="D9"/>
          <w:u w:val="single"/>
        </w:rPr>
        <w:t xml:space="preserve">glasovanje o </w:t>
      </w:r>
      <w:r w:rsidR="008E70AD" w:rsidRPr="00DA4026">
        <w:rPr>
          <w:b/>
          <w:bCs/>
          <w:color w:val="262626" w:themeColor="text1" w:themeTint="D9"/>
          <w:u w:val="single"/>
        </w:rPr>
        <w:t>posamezn</w:t>
      </w:r>
      <w:r w:rsidR="00FA28D0">
        <w:rPr>
          <w:b/>
          <w:bCs/>
          <w:color w:val="262626" w:themeColor="text1" w:themeTint="D9"/>
          <w:u w:val="single"/>
        </w:rPr>
        <w:t>em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sklep</w:t>
      </w:r>
      <w:r w:rsidR="00FA28D0">
        <w:rPr>
          <w:b/>
          <w:bCs/>
          <w:color w:val="262626" w:themeColor="text1" w:themeTint="D9"/>
          <w:u w:val="single"/>
        </w:rPr>
        <w:t>u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spodaj </w:t>
      </w:r>
      <w:r w:rsidR="00590A81">
        <w:rPr>
          <w:b/>
          <w:bCs/>
          <w:color w:val="262626" w:themeColor="text1" w:themeTint="D9"/>
          <w:u w:val="single"/>
        </w:rPr>
        <w:t xml:space="preserve">moje </w:t>
      </w:r>
      <w:r w:rsidR="006C2568">
        <w:rPr>
          <w:b/>
          <w:bCs/>
          <w:color w:val="262626" w:themeColor="text1" w:themeTint="D9"/>
          <w:u w:val="single"/>
        </w:rPr>
        <w:t xml:space="preserve">navodilo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posebej </w:t>
      </w:r>
      <w:r w:rsidR="008E70AD" w:rsidRPr="00DA4026">
        <w:rPr>
          <w:b/>
          <w:bCs/>
          <w:color w:val="262626" w:themeColor="text1" w:themeTint="D9"/>
          <w:u w:val="single"/>
        </w:rPr>
        <w:t>označeno</w:t>
      </w:r>
      <w:r w:rsidRPr="003B05EF">
        <w:t>:</w:t>
      </w:r>
    </w:p>
    <w:p w14:paraId="69910B38" w14:textId="0414C8BC" w:rsidR="003B05EF" w:rsidRDefault="003B05EF" w:rsidP="003B05EF">
      <w:pPr>
        <w:pStyle w:val="ZAMPSeznam1"/>
        <w:keepNext/>
        <w:numPr>
          <w:ilvl w:val="0"/>
          <w:numId w:val="5"/>
        </w:numPr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>Otvoritev skupščine, ugotavljanje sklepčnosti in izvolitev delovnih teles skupščine</w:t>
      </w:r>
    </w:p>
    <w:tbl>
      <w:tblPr>
        <w:tblStyle w:val="Tabelamrea"/>
        <w:tblW w:w="7938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2687"/>
        <w:gridCol w:w="2565"/>
      </w:tblGrid>
      <w:tr w:rsidR="00CD0BD2" w:rsidRPr="00896724" w14:paraId="1C1EC130" w14:textId="77777777" w:rsidTr="00391552">
        <w:tc>
          <w:tcPr>
            <w:tcW w:w="2686" w:type="dxa"/>
          </w:tcPr>
          <w:p w14:paraId="1F4EF19B" w14:textId="15476F8E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1: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470481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76496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687" w:type="dxa"/>
          </w:tcPr>
          <w:p w14:paraId="6124B5BE" w14:textId="4B4E04C4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2: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58537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0875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565" w:type="dxa"/>
          </w:tcPr>
          <w:p w14:paraId="480B6CED" w14:textId="0B19B92F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3: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01419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44103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7C684D10" w14:textId="7A94E4AB" w:rsidR="003B05EF" w:rsidRPr="003B05EF" w:rsidRDefault="003B05EF" w:rsidP="003B05EF">
      <w:pPr>
        <w:pStyle w:val="ZAMPSeznam1"/>
        <w:keepNext/>
        <w:numPr>
          <w:ilvl w:val="0"/>
          <w:numId w:val="5"/>
        </w:numPr>
        <w:ind w:left="714" w:hanging="357"/>
        <w:rPr>
          <w:sz w:val="22"/>
          <w:szCs w:val="22"/>
        </w:rPr>
      </w:pPr>
      <w:bookmarkStart w:id="1" w:name="_Hlk43713804"/>
      <w:r w:rsidRPr="003B05EF">
        <w:rPr>
          <w:sz w:val="22"/>
          <w:szCs w:val="22"/>
        </w:rPr>
        <w:t>Obravnava Poročila Nadzornega odbora o Letnem poročilu za leto 202</w:t>
      </w:r>
      <w:r w:rsidR="0048214A">
        <w:rPr>
          <w:sz w:val="22"/>
          <w:szCs w:val="22"/>
        </w:rPr>
        <w:t>2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CD0BD2" w:rsidRPr="00896724" w14:paraId="6B124140" w14:textId="77777777" w:rsidTr="00CD0BD2">
        <w:tc>
          <w:tcPr>
            <w:tcW w:w="2686" w:type="dxa"/>
          </w:tcPr>
          <w:p w14:paraId="07237430" w14:textId="658C5BB6" w:rsidR="00CD0BD2" w:rsidRPr="00896724" w:rsidRDefault="00CD0BD2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4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77701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63555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48616A54" w14:textId="3A1D480E" w:rsidR="003B05EF" w:rsidRPr="003B05EF" w:rsidRDefault="003B05EF" w:rsidP="003B05EF">
      <w:pPr>
        <w:pStyle w:val="ZAMPSeznam1"/>
        <w:keepNext/>
        <w:numPr>
          <w:ilvl w:val="0"/>
          <w:numId w:val="5"/>
        </w:numPr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>Obravnava Poročila o delovanju Nadzornega odbora Združenja ZAMP za leto 202</w:t>
      </w:r>
      <w:r w:rsidR="0048214A">
        <w:rPr>
          <w:sz w:val="22"/>
          <w:szCs w:val="22"/>
        </w:rPr>
        <w:t>2</w:t>
      </w:r>
      <w:r w:rsidRPr="003B05EF">
        <w:rPr>
          <w:sz w:val="22"/>
          <w:szCs w:val="22"/>
        </w:rPr>
        <w:t>, seznanitev z izjavami poslovodstva in članov Nadzornega odbora o nasprotju interesov ter obravnava in sprejem revidiranega Letnega poročila za leto 202</w:t>
      </w:r>
      <w:r w:rsidR="0048214A">
        <w:rPr>
          <w:sz w:val="22"/>
          <w:szCs w:val="22"/>
        </w:rPr>
        <w:t>2</w:t>
      </w:r>
      <w:r w:rsidRPr="003B05EF">
        <w:rPr>
          <w:sz w:val="22"/>
          <w:szCs w:val="22"/>
        </w:rPr>
        <w:t xml:space="preserve"> s poročilom revizorja </w:t>
      </w:r>
    </w:p>
    <w:tbl>
      <w:tblPr>
        <w:tblStyle w:val="Tabelamrea"/>
        <w:tblW w:w="7938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2687"/>
        <w:gridCol w:w="2565"/>
      </w:tblGrid>
      <w:tr w:rsidR="0012559A" w:rsidRPr="00896724" w14:paraId="06D79530" w14:textId="77777777" w:rsidTr="00391552">
        <w:tc>
          <w:tcPr>
            <w:tcW w:w="2686" w:type="dxa"/>
          </w:tcPr>
          <w:p w14:paraId="2E7CCD18" w14:textId="17BD7CBC" w:rsidR="0012559A" w:rsidRPr="00896724" w:rsidRDefault="0012559A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5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545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87010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687" w:type="dxa"/>
          </w:tcPr>
          <w:p w14:paraId="04D4DD8D" w14:textId="195B3AFB" w:rsidR="0012559A" w:rsidRPr="00896724" w:rsidRDefault="0012559A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6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60341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643277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565" w:type="dxa"/>
          </w:tcPr>
          <w:p w14:paraId="754416CD" w14:textId="7D15FB2F" w:rsidR="0012559A" w:rsidRPr="00896724" w:rsidRDefault="0012559A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7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433632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33222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5C38FABF" w14:textId="4092ACFB" w:rsidR="003B05EF" w:rsidRPr="003B05EF" w:rsidRDefault="003B05EF" w:rsidP="003B05EF">
      <w:pPr>
        <w:pStyle w:val="ZAMPSeznam1"/>
        <w:keepNext/>
        <w:numPr>
          <w:ilvl w:val="0"/>
          <w:numId w:val="5"/>
        </w:numPr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 xml:space="preserve">Poročilo poslovodstva o delovanju Združenja ZAMP v tekočem letu </w:t>
      </w:r>
      <w:bookmarkStart w:id="2" w:name="_Hlk75701862"/>
      <w:r w:rsidRPr="003B05EF">
        <w:rPr>
          <w:sz w:val="22"/>
          <w:szCs w:val="22"/>
        </w:rPr>
        <w:t>in obravnava predloga Finančnega načrta za leto 202</w:t>
      </w:r>
      <w:bookmarkEnd w:id="2"/>
      <w:r w:rsidR="00853697">
        <w:rPr>
          <w:sz w:val="22"/>
          <w:szCs w:val="22"/>
        </w:rPr>
        <w:t>3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232ADC" w:rsidRPr="00896724" w14:paraId="7CF9AE11" w14:textId="77777777" w:rsidTr="00232ADC">
        <w:tc>
          <w:tcPr>
            <w:tcW w:w="2686" w:type="dxa"/>
          </w:tcPr>
          <w:p w14:paraId="5E3DAAC7" w14:textId="03DB4E4A" w:rsidR="00232ADC" w:rsidRPr="00896724" w:rsidRDefault="00232ADC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8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14932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68507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10F85040" w14:textId="7366CD2D" w:rsidR="003B05EF" w:rsidRPr="003B05EF" w:rsidRDefault="0007293D" w:rsidP="003B05EF">
      <w:pPr>
        <w:pStyle w:val="ZAMPSeznam1"/>
        <w:keepNext/>
        <w:numPr>
          <w:ilvl w:val="0"/>
          <w:numId w:val="5"/>
        </w:numPr>
        <w:ind w:left="714" w:hanging="357"/>
        <w:rPr>
          <w:sz w:val="22"/>
          <w:szCs w:val="22"/>
        </w:rPr>
      </w:pPr>
      <w:r w:rsidRPr="0007293D">
        <w:rPr>
          <w:sz w:val="22"/>
          <w:szCs w:val="22"/>
        </w:rPr>
        <w:t>Poročilo poslovodstva o poteku pogajanj o skupnem sporazumu z RTV Slovenija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CD0BD2" w:rsidRPr="00896724" w14:paraId="15FE5106" w14:textId="77777777" w:rsidTr="00CD0BD2">
        <w:tc>
          <w:tcPr>
            <w:tcW w:w="2686" w:type="dxa"/>
          </w:tcPr>
          <w:p w14:paraId="580D8AE6" w14:textId="476948A0" w:rsidR="00CD0BD2" w:rsidRPr="00896724" w:rsidRDefault="00CD0BD2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</w:t>
            </w:r>
            <w:r w:rsidRPr="00232ADC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št. </w:t>
            </w:r>
            <w:r w:rsidR="00232ADC">
              <w:rPr>
                <w:b/>
                <w:bCs/>
                <w:color w:val="7F7F7F" w:themeColor="text1" w:themeTint="80"/>
                <w:sz w:val="18"/>
                <w:szCs w:val="18"/>
              </w:rPr>
              <w:t>9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957450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26118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bookmarkEnd w:id="1"/>
    <w:p w14:paraId="3CC37146" w14:textId="5BF63F55" w:rsidR="0038157F" w:rsidRDefault="00DC3A0C" w:rsidP="0038157F">
      <w:r>
        <w:br/>
      </w:r>
      <w:r w:rsidR="0038157F">
        <w:t>Pooblaščenec svojo identiteto izkaže z veljavnim osebnim dokumentom.</w:t>
      </w:r>
    </w:p>
    <w:p w14:paraId="1309044A" w14:textId="77777777" w:rsidR="00DC3A0C" w:rsidRDefault="00DC3A0C" w:rsidP="0038157F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87"/>
        <w:gridCol w:w="1553"/>
        <w:gridCol w:w="4921"/>
      </w:tblGrid>
      <w:tr w:rsidR="0038157F" w:rsidRPr="00102C26" w14:paraId="2A9A02B8" w14:textId="77777777" w:rsidTr="00AC33FE">
        <w:trPr>
          <w:trHeight w:val="80"/>
        </w:trPr>
        <w:sdt>
          <w:sdtPr>
            <w:rPr>
              <w:b/>
              <w:bCs/>
            </w:rPr>
            <w:id w:val="-1649899664"/>
            <w:placeholder>
              <w:docPart w:val="DefaultPlaceholder_-1854013440"/>
            </w:placeholder>
            <w:text/>
          </w:sdtPr>
          <w:sdtContent>
            <w:tc>
              <w:tcPr>
                <w:tcW w:w="2265" w:type="dxa"/>
                <w:tcBorders>
                  <w:bottom w:val="single" w:sz="4" w:space="0" w:color="auto"/>
                </w:tcBorders>
              </w:tcPr>
              <w:p w14:paraId="30DD6B50" w14:textId="11E135CC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7" w:type="dxa"/>
          </w:tcPr>
          <w:p w14:paraId="396AB095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93997931"/>
            <w:placeholder>
              <w:docPart w:val="DefaultPlaceholder_-1854013440"/>
            </w:placeholder>
            <w:text/>
          </w:sdtPr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4D0519C5" w14:textId="77777777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4951" w:type="dxa"/>
          </w:tcPr>
          <w:p w14:paraId="57BA8C02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</w:tr>
      <w:tr w:rsidR="008D4538" w:rsidRPr="008D4538" w14:paraId="7673C118" w14:textId="77777777" w:rsidTr="00314896">
        <w:tc>
          <w:tcPr>
            <w:tcW w:w="2265" w:type="dxa"/>
            <w:tcBorders>
              <w:top w:val="single" w:sz="4" w:space="0" w:color="auto"/>
            </w:tcBorders>
          </w:tcPr>
          <w:p w14:paraId="71670616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kraj</w:t>
            </w:r>
          </w:p>
        </w:tc>
        <w:tc>
          <w:tcPr>
            <w:tcW w:w="287" w:type="dxa"/>
          </w:tcPr>
          <w:p w14:paraId="18617181" w14:textId="77777777" w:rsidR="0038157F" w:rsidRPr="008D4538" w:rsidRDefault="0038157F" w:rsidP="0038157F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D4C30E9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datum</w:t>
            </w:r>
          </w:p>
        </w:tc>
        <w:tc>
          <w:tcPr>
            <w:tcW w:w="4951" w:type="dxa"/>
          </w:tcPr>
          <w:p w14:paraId="1EFD4CB0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</w:tr>
    </w:tbl>
    <w:p w14:paraId="51C3A8A8" w14:textId="77777777" w:rsidR="0038157F" w:rsidRDefault="0038157F" w:rsidP="0038157F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0"/>
      </w:tblGrid>
      <w:tr w:rsidR="008D4538" w:rsidRPr="008D4538" w14:paraId="64318076" w14:textId="77777777" w:rsidTr="008F3405">
        <w:tc>
          <w:tcPr>
            <w:tcW w:w="4504" w:type="dxa"/>
          </w:tcPr>
          <w:p w14:paraId="1E382844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510" w:type="dxa"/>
            <w:tcBorders>
              <w:top w:val="single" w:sz="4" w:space="0" w:color="auto"/>
            </w:tcBorders>
          </w:tcPr>
          <w:p w14:paraId="6B6D8919" w14:textId="07AEB897" w:rsidR="0038157F" w:rsidRPr="008D4538" w:rsidRDefault="00AB2512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 xml:space="preserve">lastnoročni </w:t>
            </w:r>
            <w:r w:rsidR="0038157F" w:rsidRPr="008D4538">
              <w:rPr>
                <w:color w:val="7F7F7F" w:themeColor="text1" w:themeTint="80"/>
                <w:sz w:val="16"/>
                <w:szCs w:val="16"/>
              </w:rPr>
              <w:t>podpis pooblastitelja</w:t>
            </w:r>
          </w:p>
        </w:tc>
      </w:tr>
    </w:tbl>
    <w:p w14:paraId="17746E71" w14:textId="77777777" w:rsidR="00D837C2" w:rsidRDefault="00D837C2" w:rsidP="0038157F">
      <w:pPr>
        <w:tabs>
          <w:tab w:val="right" w:pos="9014"/>
        </w:tabs>
      </w:pPr>
    </w:p>
    <w:p w14:paraId="4674DEAF" w14:textId="68BDAE67" w:rsidR="00EF3C65" w:rsidRPr="009A260A" w:rsidRDefault="0038157F" w:rsidP="0038157F">
      <w:pPr>
        <w:tabs>
          <w:tab w:val="right" w:pos="9014"/>
        </w:tabs>
        <w:rPr>
          <w:b/>
          <w:bCs/>
          <w:u w:val="single"/>
        </w:rPr>
      </w:pPr>
      <w:r w:rsidRPr="009A260A">
        <w:rPr>
          <w:b/>
          <w:bCs/>
          <w:u w:val="single"/>
        </w:rPr>
        <w:t>Priloga: fotokopija osebnega dokumenta pooblastitelja.</w:t>
      </w:r>
    </w:p>
    <w:sectPr w:rsidR="00EF3C65" w:rsidRPr="009A260A" w:rsidSect="0038157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59" w:right="1418" w:bottom="964" w:left="1474" w:header="476" w:footer="4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04C3A" w14:textId="77777777" w:rsidR="00461AE2" w:rsidRDefault="00461AE2" w:rsidP="001B4AA5">
      <w:pPr>
        <w:spacing w:after="0" w:line="240" w:lineRule="auto"/>
      </w:pPr>
      <w:r>
        <w:separator/>
      </w:r>
    </w:p>
    <w:p w14:paraId="14D906FE" w14:textId="77777777" w:rsidR="00461AE2" w:rsidRDefault="00461AE2"/>
  </w:endnote>
  <w:endnote w:type="continuationSeparator" w:id="0">
    <w:p w14:paraId="19B90066" w14:textId="77777777" w:rsidR="00461AE2" w:rsidRDefault="00461AE2" w:rsidP="001B4AA5">
      <w:pPr>
        <w:spacing w:after="0" w:line="240" w:lineRule="auto"/>
      </w:pPr>
      <w:r>
        <w:continuationSeparator/>
      </w:r>
    </w:p>
    <w:p w14:paraId="69510811" w14:textId="77777777" w:rsidR="00461AE2" w:rsidRDefault="00461AE2"/>
  </w:endnote>
  <w:endnote w:type="continuationNotice" w:id="1">
    <w:p w14:paraId="38AEEED1" w14:textId="77777777" w:rsidR="00461AE2" w:rsidRDefault="00461A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462739A-0462-40ED-8287-61E1D2C11120}"/>
    <w:embedBold r:id="rId2" w:fontKey="{B43D6BA6-8002-496F-9AE9-68E70E2BC6D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F8F1AB7-9C1E-4E30-909E-C1DACB6B6502}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384C07C4-F8E1-42FA-AC61-667185C7925E}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FEBBA3E-9683-41B7-8532-961BE6AF7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671A4" w14:textId="77777777" w:rsidR="00192BAE" w:rsidRPr="006B6A0C" w:rsidRDefault="00000000" w:rsidP="000F2C20">
    <w:pPr>
      <w:pStyle w:val="ZAMPNoga"/>
    </w:pPr>
  </w:p>
  <w:p w14:paraId="7F0273E5" w14:textId="77777777" w:rsidR="004B5620" w:rsidRDefault="004B56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B2FB1" w14:textId="77777777" w:rsidR="00192BAE" w:rsidRPr="00A95361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Stranod Pageof</w:t>
    </w:r>
  </w:p>
  <w:p w14:paraId="74A1576A" w14:textId="77777777" w:rsidR="00192BAE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1234567890</w:t>
    </w:r>
  </w:p>
  <w:p w14:paraId="6CA36D99" w14:textId="77777777" w:rsidR="00192BAE" w:rsidRDefault="00000000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  <w:p w14:paraId="54B07C98" w14:textId="77777777" w:rsidR="00192BAE" w:rsidRPr="00A95361" w:rsidRDefault="00000000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EF016" w14:textId="77777777" w:rsidR="00461AE2" w:rsidRDefault="00461AE2" w:rsidP="001B4AA5">
      <w:pPr>
        <w:spacing w:after="0" w:line="240" w:lineRule="auto"/>
      </w:pPr>
      <w:r>
        <w:separator/>
      </w:r>
    </w:p>
    <w:p w14:paraId="026D2ECC" w14:textId="77777777" w:rsidR="00461AE2" w:rsidRDefault="00461AE2"/>
  </w:footnote>
  <w:footnote w:type="continuationSeparator" w:id="0">
    <w:p w14:paraId="3BA8B114" w14:textId="77777777" w:rsidR="00461AE2" w:rsidRDefault="00461AE2" w:rsidP="001B4AA5">
      <w:pPr>
        <w:spacing w:after="0" w:line="240" w:lineRule="auto"/>
      </w:pPr>
      <w:r>
        <w:continuationSeparator/>
      </w:r>
    </w:p>
    <w:p w14:paraId="519E2E1F" w14:textId="77777777" w:rsidR="00461AE2" w:rsidRDefault="00461AE2"/>
  </w:footnote>
  <w:footnote w:type="continuationNotice" w:id="1">
    <w:p w14:paraId="39B5A960" w14:textId="77777777" w:rsidR="00461AE2" w:rsidRDefault="00461A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CE754" w14:textId="77777777" w:rsidR="00192BAE" w:rsidRPr="00B01912" w:rsidRDefault="00CE34DC">
    <w:pPr>
      <w:pStyle w:val="Glava"/>
      <w:rPr>
        <w:rFonts w:ascii="ITC Serif Gothic Std ExtraBold" w:hAnsi="ITC Serif Gothic Std ExtraBold"/>
        <w:caps/>
        <w:color w:val="6B6C6F"/>
        <w:sz w:val="18"/>
        <w:szCs w:val="18"/>
      </w:rPr>
    </w:pPr>
    <w:r>
      <w:rPr>
        <w:rFonts w:ascii="ITC Serif Gothic Std ExtraBold" w:hAnsi="ITC Serif Gothic Std ExtraBold"/>
        <w:caps/>
        <w:noProof/>
        <w:color w:val="6B6C6F"/>
        <w:sz w:val="18"/>
        <w:szCs w:val="18"/>
        <w:lang w:eastAsia="sl-SI"/>
      </w:rPr>
      <w:drawing>
        <wp:anchor distT="0" distB="0" distL="114300" distR="114300" simplePos="0" relativeHeight="251658242" behindDoc="1" locked="1" layoutInCell="1" allowOverlap="1" wp14:anchorId="5888DB05" wp14:editId="1547450E">
          <wp:simplePos x="0" y="0"/>
          <wp:positionH relativeFrom="page">
            <wp:posOffset>392430</wp:posOffset>
          </wp:positionH>
          <wp:positionV relativeFrom="page">
            <wp:posOffset>306705</wp:posOffset>
          </wp:positionV>
          <wp:extent cx="529200" cy="536400"/>
          <wp:effectExtent l="0" t="0" r="4445" b="0"/>
          <wp:wrapNone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zamp-f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00" t="15964" r="33038" b="16506"/>
                  <a:stretch/>
                </pic:blipFill>
                <pic:spPr bwMode="auto">
                  <a:xfrm>
                    <a:off x="0" y="0"/>
                    <a:ext cx="529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93640D" w14:textId="77777777" w:rsidR="004B5620" w:rsidRDefault="004B56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AD79" w14:textId="77777777" w:rsidR="00192BAE" w:rsidRDefault="00000000">
    <w:pPr>
      <w:pStyle w:val="Glava"/>
    </w:pPr>
  </w:p>
  <w:p w14:paraId="0C21D5EC" w14:textId="77777777" w:rsidR="00192BAE" w:rsidRDefault="00000000">
    <w:pPr>
      <w:pStyle w:val="Glava"/>
    </w:pPr>
  </w:p>
  <w:p w14:paraId="091885D8" w14:textId="77777777" w:rsidR="00192BAE" w:rsidRDefault="00000000">
    <w:pPr>
      <w:pStyle w:val="Glava"/>
    </w:pPr>
  </w:p>
  <w:p w14:paraId="0CD37169" w14:textId="77777777" w:rsidR="00192BAE" w:rsidRDefault="00000000">
    <w:pPr>
      <w:pStyle w:val="Glava"/>
    </w:pPr>
  </w:p>
  <w:p w14:paraId="26B276A1" w14:textId="77777777" w:rsidR="00192BAE" w:rsidRDefault="00CC727B" w:rsidP="00CC727B">
    <w:pPr>
      <w:pStyle w:val="Glava"/>
      <w:tabs>
        <w:tab w:val="clear" w:pos="4536"/>
        <w:tab w:val="clear" w:pos="9072"/>
        <w:tab w:val="left" w:pos="2773"/>
      </w:tabs>
    </w:pPr>
    <w:r>
      <w:tab/>
    </w:r>
  </w:p>
  <w:p w14:paraId="277DBBC8" w14:textId="77777777" w:rsidR="00192BAE" w:rsidRDefault="00000000">
    <w:pPr>
      <w:pStyle w:val="Glava"/>
    </w:pPr>
  </w:p>
  <w:p w14:paraId="1D99B177" w14:textId="77777777" w:rsidR="00192BAE" w:rsidRDefault="00EB6051" w:rsidP="00A81AAF">
    <w:pPr>
      <w:pStyle w:val="Glava"/>
      <w:ind w:firstLine="708"/>
    </w:pPr>
    <w:r>
      <w:rPr>
        <w:noProof/>
      </w:rPr>
      <mc:AlternateContent>
        <mc:Choice Requires="wps">
          <w:drawing>
            <wp:anchor distT="0" distB="0" distL="0" distR="50165" simplePos="0" relativeHeight="251658240" behindDoc="1" locked="0" layoutInCell="1" allowOverlap="1" wp14:anchorId="6A30F5B0" wp14:editId="734E4557">
              <wp:simplePos x="0" y="0"/>
              <wp:positionH relativeFrom="page">
                <wp:posOffset>135255</wp:posOffset>
              </wp:positionH>
              <wp:positionV relativeFrom="page">
                <wp:posOffset>1532255</wp:posOffset>
              </wp:positionV>
              <wp:extent cx="1525905" cy="8394700"/>
              <wp:effectExtent l="0" t="0" r="0" b="0"/>
              <wp:wrapTight wrapText="bothSides">
                <wp:wrapPolygon edited="0">
                  <wp:start x="809" y="49"/>
                  <wp:lineTo x="809" y="21518"/>
                  <wp:lineTo x="20494" y="21518"/>
                  <wp:lineTo x="20494" y="49"/>
                  <wp:lineTo x="809" y="49"/>
                </wp:wrapPolygon>
              </wp:wrapTight>
              <wp:docPr id="1" name="Pravokot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25905" cy="839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DFEC50" id="Pravokotnik 1" o:spid="_x0000_s1026" style="position:absolute;margin-left:10.65pt;margin-top:120.65pt;width:120.15pt;height:661pt;flip:x;z-index:-251658240;visibility:visible;mso-wrap-style:square;mso-width-percent:0;mso-height-percent:0;mso-wrap-distance-left:0;mso-wrap-distance-top:0;mso-wrap-distance-right:3.9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" filled="f" stroked="f" strokeweight="2pt">
              <w10:wrap type="tight" anchorx="page" anchory="page"/>
            </v:rect>
          </w:pict>
        </mc:Fallback>
      </mc:AlternateContent>
    </w:r>
  </w:p>
  <w:p w14:paraId="2C39D27C" w14:textId="77777777" w:rsidR="00192BAE" w:rsidRDefault="00CE34DC" w:rsidP="00061E08">
    <w:pPr>
      <w:pStyle w:val="Glava"/>
      <w:ind w:left="1276"/>
    </w:pPr>
    <w:r>
      <w:rPr>
        <w:noProof/>
        <w:lang w:eastAsia="sl-SI"/>
      </w:rPr>
      <w:drawing>
        <wp:anchor distT="0" distB="0" distL="114300" distR="114300" simplePos="0" relativeHeight="251658241" behindDoc="1" locked="1" layoutInCell="1" allowOverlap="1" wp14:anchorId="1CC703BB" wp14:editId="19E6F0C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0" b="0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ZAMP - prva 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0D79"/>
    <w:multiLevelType w:val="hybridMultilevel"/>
    <w:tmpl w:val="786A0BDC"/>
    <w:lvl w:ilvl="0" w:tplc="5C2674B2">
      <w:start w:val="1"/>
      <w:numFmt w:val="decimal"/>
      <w:pStyle w:val="ZAMPSeznam1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30B4"/>
    <w:multiLevelType w:val="hybridMultilevel"/>
    <w:tmpl w:val="25B2A37A"/>
    <w:lvl w:ilvl="0" w:tplc="EF66E054">
      <w:start w:val="1"/>
      <w:numFmt w:val="upperLetter"/>
      <w:pStyle w:val="ZAMPSeznam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5778F"/>
    <w:multiLevelType w:val="multilevel"/>
    <w:tmpl w:val="0CC8D36C"/>
    <w:lvl w:ilvl="0">
      <w:start w:val="1"/>
      <w:numFmt w:val="decimal"/>
      <w:lvlText w:val="%1."/>
      <w:lvlJc w:val="left"/>
      <w:pPr>
        <w:tabs>
          <w:tab w:val="num" w:pos="-2682"/>
        </w:tabs>
        <w:ind w:left="-2682" w:hanging="153"/>
      </w:pPr>
      <w:rPr>
        <w:rFonts w:hint="default"/>
      </w:rPr>
    </w:lvl>
    <w:lvl w:ilvl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3" w15:restartNumberingAfterBreak="0">
    <w:nsid w:val="38B52C2E"/>
    <w:multiLevelType w:val="hybridMultilevel"/>
    <w:tmpl w:val="0F687A50"/>
    <w:lvl w:ilvl="0" w:tplc="60A86BB6">
      <w:start w:val="1"/>
      <w:numFmt w:val="upperRoman"/>
      <w:pStyle w:val="ZAMPPogodbaKjer"/>
      <w:lvlText w:val="%1."/>
      <w:lvlJc w:val="left"/>
      <w:pPr>
        <w:ind w:left="360" w:hanging="360"/>
      </w:pPr>
      <w:rPr>
        <w:rFonts w:ascii="Trajan Pro" w:hAnsi="Trajan Pro" w:hint="default"/>
        <w:b/>
        <w:i w:val="0"/>
        <w:color w:val="884106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BF6B75"/>
    <w:multiLevelType w:val="hybridMultilevel"/>
    <w:tmpl w:val="24927176"/>
    <w:lvl w:ilvl="0" w:tplc="5B88E7A6">
      <w:start w:val="1"/>
      <w:numFmt w:val="upperRoman"/>
      <w:pStyle w:val="ZAMPSeznamI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42C77"/>
    <w:multiLevelType w:val="multilevel"/>
    <w:tmpl w:val="498AC2F2"/>
    <w:lvl w:ilvl="0">
      <w:start w:val="1"/>
      <w:numFmt w:val="decimal"/>
      <w:pStyle w:val="ZAMPPogodbalenNaslov"/>
      <w:lvlText w:val="%1"/>
      <w:lvlJc w:val="left"/>
      <w:pPr>
        <w:tabs>
          <w:tab w:val="num" w:pos="720"/>
        </w:tabs>
        <w:ind w:left="720" w:hanging="720"/>
      </w:pPr>
      <w:rPr>
        <w:rFonts w:ascii="Trajan Pro" w:hAnsi="Trajan Pro" w:hint="default"/>
        <w:b/>
        <w:i w:val="0"/>
        <w:color w:val="919191"/>
      </w:rPr>
    </w:lvl>
    <w:lvl w:ilvl="1">
      <w:start w:val="1"/>
      <w:numFmt w:val="decimal"/>
      <w:pStyle w:val="ZAMPPogodbalenBesedilo"/>
      <w:lvlText w:val="%1.%2"/>
      <w:lvlJc w:val="right"/>
      <w:pPr>
        <w:tabs>
          <w:tab w:val="num" w:pos="720"/>
        </w:tabs>
        <w:ind w:left="720" w:hanging="96"/>
      </w:pPr>
      <w:rPr>
        <w:rFonts w:ascii="Trajan Pro" w:hAnsi="Trajan Pro" w:hint="default"/>
        <w:b w:val="0"/>
        <w:i w:val="0"/>
        <w:color w:val="919191"/>
      </w:rPr>
    </w:lvl>
    <w:lvl w:ilvl="2">
      <w:start w:val="1"/>
      <w:numFmt w:val="decimal"/>
      <w:pStyle w:val="ZAMPPogodbaBesediloSeznam"/>
      <w:lvlText w:val="%3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5">
      <w:start w:val="1"/>
      <w:numFmt w:val="bullet"/>
      <w:lvlText w:val=""/>
      <w:lvlJc w:val="left"/>
      <w:pPr>
        <w:tabs>
          <w:tab w:val="num" w:pos="1083"/>
        </w:tabs>
        <w:ind w:left="1083" w:hanging="363"/>
      </w:pPr>
      <w:rPr>
        <w:rFonts w:ascii="Wingdings" w:hAnsi="Wingdings" w:hint="default"/>
        <w:color w:val="auto"/>
      </w:rPr>
    </w:lvl>
    <w:lvl w:ilvl="6">
      <w:start w:val="1"/>
      <w:numFmt w:val="decimal"/>
      <w:lvlText w:val="%7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8">
      <w:start w:val="1"/>
      <w:numFmt w:val="bullet"/>
      <w:lvlText w:val=""/>
      <w:lvlJc w:val="left"/>
      <w:pPr>
        <w:tabs>
          <w:tab w:val="num" w:pos="1440"/>
        </w:tabs>
        <w:ind w:left="1440" w:hanging="357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5C2D671B"/>
    <w:multiLevelType w:val="multilevel"/>
    <w:tmpl w:val="D63AE740"/>
    <w:lvl w:ilvl="0">
      <w:start w:val="1"/>
      <w:numFmt w:val="decimal"/>
      <w:pStyle w:val="ZAMPPravilaBesedilo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bullet"/>
      <w:pStyle w:val="ZAMPPravilaSeznam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>
      <w:start w:val="1"/>
      <w:numFmt w:val="decimal"/>
      <w:lvlText w:val="%3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  <w:color w:val="auto"/>
      </w:rPr>
    </w:lvl>
    <w:lvl w:ilvl="5">
      <w:start w:val="1"/>
      <w:numFmt w:val="decimal"/>
      <w:lvlText w:val="%6)"/>
      <w:lvlJc w:val="left"/>
      <w:pPr>
        <w:tabs>
          <w:tab w:val="num" w:pos="1440"/>
        </w:tabs>
        <w:ind w:left="1440" w:hanging="357"/>
      </w:pPr>
      <w:rPr>
        <w:rFonts w:cs="Times New Roman" w:hint="default"/>
        <w:color w:val="auto"/>
      </w:rPr>
    </w:lvl>
    <w:lvl w:ilvl="6">
      <w:start w:val="1"/>
      <w:numFmt w:val="lowerLetter"/>
      <w:lvlText w:val="%7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</w:abstractNum>
  <w:abstractNum w:abstractNumId="7" w15:restartNumberingAfterBreak="0">
    <w:nsid w:val="64794B95"/>
    <w:multiLevelType w:val="hybridMultilevel"/>
    <w:tmpl w:val="A19207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E51D14"/>
    <w:multiLevelType w:val="hybridMultilevel"/>
    <w:tmpl w:val="E2EE4D82"/>
    <w:lvl w:ilvl="0" w:tplc="D7A2EA86">
      <w:start w:val="1"/>
      <w:numFmt w:val="bullet"/>
      <w:pStyle w:val="ZAMPSeznam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95BE8"/>
    <w:multiLevelType w:val="multilevel"/>
    <w:tmpl w:val="A5CAB008"/>
    <w:lvl w:ilvl="0">
      <w:start w:val="1"/>
      <w:numFmt w:val="decimal"/>
      <w:pStyle w:val="ZAMPPravilaNaslov1"/>
      <w:isLgl/>
      <w:suff w:val="space"/>
      <w:lvlText w:val="%1"/>
      <w:lvlJc w:val="left"/>
      <w:pPr>
        <w:ind w:left="720" w:hanging="720"/>
      </w:pPr>
      <w:rPr>
        <w:rFonts w:cs="Times New Roman" w:hint="default"/>
        <w:color w:val="918F90"/>
      </w:rPr>
    </w:lvl>
    <w:lvl w:ilvl="1">
      <w:start w:val="1"/>
      <w:numFmt w:val="decimal"/>
      <w:pStyle w:val="ZAMPPravilaNaslov2"/>
      <w:isLgl/>
      <w:suff w:val="space"/>
      <w:lvlText w:val="%1.%2"/>
      <w:lvlJc w:val="left"/>
      <w:pPr>
        <w:ind w:left="720" w:hanging="720"/>
      </w:pPr>
      <w:rPr>
        <w:rFonts w:cs="Times New Roman" w:hint="default"/>
        <w:color w:val="918F90"/>
      </w:rPr>
    </w:lvl>
    <w:lvl w:ilvl="2">
      <w:start w:val="1"/>
      <w:numFmt w:val="decimal"/>
      <w:pStyle w:val="ZAMPPravilaNaslov3"/>
      <w:isLgl/>
      <w:suff w:val="space"/>
      <w:lvlText w:val="%1.%2.%3"/>
      <w:lvlJc w:val="left"/>
      <w:pPr>
        <w:ind w:left="720" w:hanging="720"/>
      </w:pPr>
      <w:rPr>
        <w:rFonts w:cs="Times New Roman" w:hint="default"/>
        <w:color w:val="918F90"/>
      </w:rPr>
    </w:lvl>
    <w:lvl w:ilvl="3">
      <w:start w:val="1"/>
      <w:numFmt w:val="decimal"/>
      <w:pStyle w:val="ZAMPPravilaNaslov4"/>
      <w:isLgl/>
      <w:suff w:val="space"/>
      <w:lvlText w:val="%1.%2.%3.%4"/>
      <w:lvlJc w:val="left"/>
      <w:pPr>
        <w:ind w:left="720" w:hanging="720"/>
      </w:pPr>
      <w:rPr>
        <w:rFonts w:cs="Times New Roman" w:hint="default"/>
        <w:color w:val="918F90"/>
      </w:rPr>
    </w:lvl>
    <w:lvl w:ilvl="4">
      <w:start w:val="1"/>
      <w:numFmt w:val="decimal"/>
      <w:pStyle w:val="ZAMPPravilaNaslov5"/>
      <w:isLgl/>
      <w:suff w:val="space"/>
      <w:lvlText w:val="%1.%2.%3.%4.%5"/>
      <w:lvlJc w:val="left"/>
      <w:pPr>
        <w:ind w:left="720" w:hanging="720"/>
      </w:pPr>
      <w:rPr>
        <w:rFonts w:cs="Times New Roman" w:hint="default"/>
        <w:color w:val="918F90"/>
      </w:rPr>
    </w:lvl>
    <w:lvl w:ilvl="5">
      <w:start w:val="1"/>
      <w:numFmt w:val="decimal"/>
      <w:pStyle w:val="ZAMPPravilaNaslov6"/>
      <w:isLgl/>
      <w:suff w:val="space"/>
      <w:lvlText w:val="%1.%2.%3.%4.%5.%6"/>
      <w:lvlJc w:val="left"/>
      <w:pPr>
        <w:ind w:left="720" w:hanging="720"/>
      </w:pPr>
      <w:rPr>
        <w:rFonts w:cs="Times New Roman" w:hint="default"/>
        <w:color w:val="918F90"/>
      </w:rPr>
    </w:lvl>
    <w:lvl w:ilvl="6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7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8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</w:abstractNum>
  <w:num w:numId="1" w16cid:durableId="1427654202">
    <w:abstractNumId w:val="2"/>
  </w:num>
  <w:num w:numId="2" w16cid:durableId="580718867">
    <w:abstractNumId w:val="1"/>
  </w:num>
  <w:num w:numId="3" w16cid:durableId="1631932607">
    <w:abstractNumId w:val="8"/>
  </w:num>
  <w:num w:numId="4" w16cid:durableId="239411230">
    <w:abstractNumId w:val="4"/>
  </w:num>
  <w:num w:numId="5" w16cid:durableId="1462848481">
    <w:abstractNumId w:val="0"/>
  </w:num>
  <w:num w:numId="6" w16cid:durableId="184559494">
    <w:abstractNumId w:val="4"/>
  </w:num>
  <w:num w:numId="7" w16cid:durableId="1822497380">
    <w:abstractNumId w:val="5"/>
  </w:num>
  <w:num w:numId="8" w16cid:durableId="63531254">
    <w:abstractNumId w:val="5"/>
  </w:num>
  <w:num w:numId="9" w16cid:durableId="1787847612">
    <w:abstractNumId w:val="5"/>
  </w:num>
  <w:num w:numId="10" w16cid:durableId="193736452">
    <w:abstractNumId w:val="3"/>
  </w:num>
  <w:num w:numId="11" w16cid:durableId="341592328">
    <w:abstractNumId w:val="6"/>
  </w:num>
  <w:num w:numId="12" w16cid:durableId="243688780">
    <w:abstractNumId w:val="9"/>
  </w:num>
  <w:num w:numId="13" w16cid:durableId="1124230681">
    <w:abstractNumId w:val="9"/>
  </w:num>
  <w:num w:numId="14" w16cid:durableId="1509058088">
    <w:abstractNumId w:val="9"/>
  </w:num>
  <w:num w:numId="15" w16cid:durableId="2104957288">
    <w:abstractNumId w:val="9"/>
  </w:num>
  <w:num w:numId="16" w16cid:durableId="1882010186">
    <w:abstractNumId w:val="9"/>
  </w:num>
  <w:num w:numId="17" w16cid:durableId="1629975261">
    <w:abstractNumId w:val="9"/>
  </w:num>
  <w:num w:numId="18" w16cid:durableId="1860778882">
    <w:abstractNumId w:val="6"/>
  </w:num>
  <w:num w:numId="19" w16cid:durableId="2137403399">
    <w:abstractNumId w:val="8"/>
  </w:num>
  <w:num w:numId="20" w16cid:durableId="681081803">
    <w:abstractNumId w:val="0"/>
  </w:num>
  <w:num w:numId="21" w16cid:durableId="11959595">
    <w:abstractNumId w:val="1"/>
  </w:num>
  <w:num w:numId="22" w16cid:durableId="1829513457">
    <w:abstractNumId w:val="4"/>
  </w:num>
  <w:num w:numId="23" w16cid:durableId="4013670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7F"/>
    <w:rsid w:val="000108AF"/>
    <w:rsid w:val="0001322F"/>
    <w:rsid w:val="0001456E"/>
    <w:rsid w:val="00053D87"/>
    <w:rsid w:val="0005487D"/>
    <w:rsid w:val="00067BE6"/>
    <w:rsid w:val="0007293D"/>
    <w:rsid w:val="00081050"/>
    <w:rsid w:val="00082D8A"/>
    <w:rsid w:val="000974D3"/>
    <w:rsid w:val="000B3700"/>
    <w:rsid w:val="000C5EA2"/>
    <w:rsid w:val="000D4312"/>
    <w:rsid w:val="000E0A5B"/>
    <w:rsid w:val="000F2C20"/>
    <w:rsid w:val="00102C26"/>
    <w:rsid w:val="00113D14"/>
    <w:rsid w:val="0012559A"/>
    <w:rsid w:val="00133D3A"/>
    <w:rsid w:val="00134772"/>
    <w:rsid w:val="00170B0A"/>
    <w:rsid w:val="00170C28"/>
    <w:rsid w:val="00176438"/>
    <w:rsid w:val="00184273"/>
    <w:rsid w:val="00187298"/>
    <w:rsid w:val="00187DE2"/>
    <w:rsid w:val="001910E6"/>
    <w:rsid w:val="001944EE"/>
    <w:rsid w:val="00196036"/>
    <w:rsid w:val="0019648E"/>
    <w:rsid w:val="001B4AA5"/>
    <w:rsid w:val="001C5A6F"/>
    <w:rsid w:val="0020535E"/>
    <w:rsid w:val="00211F66"/>
    <w:rsid w:val="002175EF"/>
    <w:rsid w:val="00232ADC"/>
    <w:rsid w:val="0024765E"/>
    <w:rsid w:val="00293B3F"/>
    <w:rsid w:val="00294241"/>
    <w:rsid w:val="002B1D5D"/>
    <w:rsid w:val="002E7C8E"/>
    <w:rsid w:val="002F6B6C"/>
    <w:rsid w:val="002F7854"/>
    <w:rsid w:val="003104BA"/>
    <w:rsid w:val="003107EA"/>
    <w:rsid w:val="003303E2"/>
    <w:rsid w:val="003354D0"/>
    <w:rsid w:val="00344DD2"/>
    <w:rsid w:val="00362735"/>
    <w:rsid w:val="0038157F"/>
    <w:rsid w:val="00391552"/>
    <w:rsid w:val="00392D19"/>
    <w:rsid w:val="003B05EF"/>
    <w:rsid w:val="003D3E12"/>
    <w:rsid w:val="003E01C9"/>
    <w:rsid w:val="003E4973"/>
    <w:rsid w:val="003F3F72"/>
    <w:rsid w:val="00405425"/>
    <w:rsid w:val="004377C6"/>
    <w:rsid w:val="00461AE2"/>
    <w:rsid w:val="004635F0"/>
    <w:rsid w:val="004763DD"/>
    <w:rsid w:val="0048214A"/>
    <w:rsid w:val="004865BA"/>
    <w:rsid w:val="00497CD8"/>
    <w:rsid w:val="004A77D3"/>
    <w:rsid w:val="004B2812"/>
    <w:rsid w:val="004B5620"/>
    <w:rsid w:val="004C2C8B"/>
    <w:rsid w:val="004C30A5"/>
    <w:rsid w:val="004D0370"/>
    <w:rsid w:val="004D6550"/>
    <w:rsid w:val="00512A19"/>
    <w:rsid w:val="00517B59"/>
    <w:rsid w:val="00522177"/>
    <w:rsid w:val="00547A00"/>
    <w:rsid w:val="005500B4"/>
    <w:rsid w:val="00573D3F"/>
    <w:rsid w:val="00575E80"/>
    <w:rsid w:val="00590A81"/>
    <w:rsid w:val="005A462B"/>
    <w:rsid w:val="005B7137"/>
    <w:rsid w:val="005C3F7F"/>
    <w:rsid w:val="005D6629"/>
    <w:rsid w:val="005F3AFC"/>
    <w:rsid w:val="00611B4F"/>
    <w:rsid w:val="0064308E"/>
    <w:rsid w:val="00664E75"/>
    <w:rsid w:val="006B3AD4"/>
    <w:rsid w:val="006C2568"/>
    <w:rsid w:val="006C297D"/>
    <w:rsid w:val="006C565E"/>
    <w:rsid w:val="006D60F0"/>
    <w:rsid w:val="006E3D32"/>
    <w:rsid w:val="006E3E77"/>
    <w:rsid w:val="00720B69"/>
    <w:rsid w:val="00730EBE"/>
    <w:rsid w:val="007319EA"/>
    <w:rsid w:val="00732C64"/>
    <w:rsid w:val="007530FA"/>
    <w:rsid w:val="00775E20"/>
    <w:rsid w:val="007964BB"/>
    <w:rsid w:val="007A694F"/>
    <w:rsid w:val="007B0114"/>
    <w:rsid w:val="007B04E3"/>
    <w:rsid w:val="007E7A3F"/>
    <w:rsid w:val="00853697"/>
    <w:rsid w:val="0087156A"/>
    <w:rsid w:val="0087530B"/>
    <w:rsid w:val="00884150"/>
    <w:rsid w:val="00886DFF"/>
    <w:rsid w:val="00886FB5"/>
    <w:rsid w:val="008913C9"/>
    <w:rsid w:val="00896724"/>
    <w:rsid w:val="00897C54"/>
    <w:rsid w:val="008B656B"/>
    <w:rsid w:val="008D2864"/>
    <w:rsid w:val="008D4538"/>
    <w:rsid w:val="008E70AD"/>
    <w:rsid w:val="008F2458"/>
    <w:rsid w:val="008F3405"/>
    <w:rsid w:val="008F4C20"/>
    <w:rsid w:val="0090279D"/>
    <w:rsid w:val="0090504E"/>
    <w:rsid w:val="0091630F"/>
    <w:rsid w:val="00925BB9"/>
    <w:rsid w:val="00937404"/>
    <w:rsid w:val="00981573"/>
    <w:rsid w:val="009925BB"/>
    <w:rsid w:val="009A260A"/>
    <w:rsid w:val="009A728B"/>
    <w:rsid w:val="009C163D"/>
    <w:rsid w:val="009D56A2"/>
    <w:rsid w:val="00A25490"/>
    <w:rsid w:val="00A26C40"/>
    <w:rsid w:val="00A27495"/>
    <w:rsid w:val="00A312A7"/>
    <w:rsid w:val="00A450F0"/>
    <w:rsid w:val="00A81AAF"/>
    <w:rsid w:val="00A827C1"/>
    <w:rsid w:val="00A8381E"/>
    <w:rsid w:val="00A87163"/>
    <w:rsid w:val="00AB22C6"/>
    <w:rsid w:val="00AB2512"/>
    <w:rsid w:val="00AB6962"/>
    <w:rsid w:val="00AC33FE"/>
    <w:rsid w:val="00AE6F60"/>
    <w:rsid w:val="00B059E9"/>
    <w:rsid w:val="00B12FC7"/>
    <w:rsid w:val="00B26BA9"/>
    <w:rsid w:val="00B36EC9"/>
    <w:rsid w:val="00B37FF3"/>
    <w:rsid w:val="00B62FBC"/>
    <w:rsid w:val="00B83B6B"/>
    <w:rsid w:val="00B9234C"/>
    <w:rsid w:val="00B9723F"/>
    <w:rsid w:val="00BE2096"/>
    <w:rsid w:val="00C26168"/>
    <w:rsid w:val="00C3101F"/>
    <w:rsid w:val="00C5128F"/>
    <w:rsid w:val="00CA274B"/>
    <w:rsid w:val="00CB668C"/>
    <w:rsid w:val="00CC3B78"/>
    <w:rsid w:val="00CC5E58"/>
    <w:rsid w:val="00CC727B"/>
    <w:rsid w:val="00CD0BD2"/>
    <w:rsid w:val="00CE34DC"/>
    <w:rsid w:val="00CE5AB1"/>
    <w:rsid w:val="00CF3926"/>
    <w:rsid w:val="00D02A23"/>
    <w:rsid w:val="00D3065E"/>
    <w:rsid w:val="00D30936"/>
    <w:rsid w:val="00D32081"/>
    <w:rsid w:val="00D42238"/>
    <w:rsid w:val="00D61AEC"/>
    <w:rsid w:val="00D837C2"/>
    <w:rsid w:val="00D925EF"/>
    <w:rsid w:val="00DA357C"/>
    <w:rsid w:val="00DA4026"/>
    <w:rsid w:val="00DB76B5"/>
    <w:rsid w:val="00DC3A0C"/>
    <w:rsid w:val="00DD224B"/>
    <w:rsid w:val="00DD6434"/>
    <w:rsid w:val="00DE5A0C"/>
    <w:rsid w:val="00DE7679"/>
    <w:rsid w:val="00DF28DB"/>
    <w:rsid w:val="00DF46AD"/>
    <w:rsid w:val="00E04F79"/>
    <w:rsid w:val="00E12BAD"/>
    <w:rsid w:val="00E15AE8"/>
    <w:rsid w:val="00E2034C"/>
    <w:rsid w:val="00E35FF4"/>
    <w:rsid w:val="00E3674E"/>
    <w:rsid w:val="00E60147"/>
    <w:rsid w:val="00E6561E"/>
    <w:rsid w:val="00E70467"/>
    <w:rsid w:val="00EA020D"/>
    <w:rsid w:val="00EB0D57"/>
    <w:rsid w:val="00EB6051"/>
    <w:rsid w:val="00EC74F6"/>
    <w:rsid w:val="00ED1D99"/>
    <w:rsid w:val="00EE3360"/>
    <w:rsid w:val="00EE4107"/>
    <w:rsid w:val="00EF3C65"/>
    <w:rsid w:val="00EF4889"/>
    <w:rsid w:val="00F3575D"/>
    <w:rsid w:val="00F540B2"/>
    <w:rsid w:val="00F60B76"/>
    <w:rsid w:val="00F61305"/>
    <w:rsid w:val="00F6154A"/>
    <w:rsid w:val="00F82961"/>
    <w:rsid w:val="00F93DC4"/>
    <w:rsid w:val="00FA28D0"/>
    <w:rsid w:val="00FA5599"/>
    <w:rsid w:val="00FE2F8B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FE5F2"/>
  <w15:docId w15:val="{6E62FCF8-585B-42C2-9D47-D1F0B79C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0279D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36EC9"/>
    <w:pPr>
      <w:spacing w:after="0" w:line="240" w:lineRule="auto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279D"/>
  </w:style>
  <w:style w:type="paragraph" w:styleId="Noga">
    <w:name w:val="footer"/>
    <w:basedOn w:val="Navaden"/>
    <w:link w:val="Nog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279D"/>
  </w:style>
  <w:style w:type="paragraph" w:styleId="Odstavekseznama">
    <w:name w:val="List Paragraph"/>
    <w:basedOn w:val="Navaden"/>
    <w:uiPriority w:val="34"/>
    <w:qFormat/>
    <w:rsid w:val="0090279D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90279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0279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0279D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79D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B668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B668C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B668C"/>
    <w:rPr>
      <w:vertAlign w:val="superscript"/>
    </w:rPr>
  </w:style>
  <w:style w:type="paragraph" w:customStyle="1" w:styleId="ZAMPBesedilo">
    <w:name w:val="ZAMP Besedilo"/>
    <w:basedOn w:val="Navaden"/>
    <w:qFormat/>
    <w:rsid w:val="00732C64"/>
    <w:pPr>
      <w:jc w:val="both"/>
    </w:pPr>
    <w:rPr>
      <w:rFonts w:cstheme="minorHAnsi"/>
      <w:sz w:val="24"/>
      <w:szCs w:val="24"/>
    </w:rPr>
  </w:style>
  <w:style w:type="paragraph" w:customStyle="1" w:styleId="ZAMPNaslovnik">
    <w:name w:val="ZAMP Naslovnik"/>
    <w:basedOn w:val="ZAMPBesedilo"/>
    <w:next w:val="ZAMPNaslovnikovNaslov"/>
    <w:qFormat/>
    <w:rsid w:val="00925BB9"/>
    <w:pPr>
      <w:keepNext/>
      <w:keepLines/>
      <w:spacing w:line="257" w:lineRule="auto"/>
      <w:jc w:val="left"/>
    </w:pPr>
    <w:rPr>
      <w:b/>
      <w:bCs/>
    </w:rPr>
  </w:style>
  <w:style w:type="paragraph" w:customStyle="1" w:styleId="ZAMPNaslovnikovNaslov">
    <w:name w:val="ZAMP NaslovnikovNaslov"/>
    <w:basedOn w:val="ZAMPNaslovnik"/>
    <w:qFormat/>
    <w:rsid w:val="00925BB9"/>
    <w:rPr>
      <w:b w:val="0"/>
      <w:bCs w:val="0"/>
    </w:rPr>
  </w:style>
  <w:style w:type="paragraph" w:customStyle="1" w:styleId="ZAMPZadeva">
    <w:name w:val="ZAMP Zadeva"/>
    <w:basedOn w:val="ZAMPBesedilo"/>
    <w:qFormat/>
    <w:rsid w:val="00925BB9"/>
    <w:pPr>
      <w:keepNext/>
      <w:keepLines/>
      <w:spacing w:before="720" w:after="480" w:line="257" w:lineRule="auto"/>
      <w:ind w:left="1985" w:hanging="1985"/>
      <w:jc w:val="left"/>
    </w:pPr>
    <w:rPr>
      <w:b/>
      <w:bCs/>
    </w:rPr>
  </w:style>
  <w:style w:type="paragraph" w:customStyle="1" w:styleId="ZAMPNagovor">
    <w:name w:val="ZAMP Nagovor"/>
    <w:basedOn w:val="ZAMPBesedilo"/>
    <w:next w:val="ZAMPBesedilo"/>
    <w:qFormat/>
    <w:rsid w:val="00732C64"/>
    <w:pPr>
      <w:keepNext/>
      <w:keepLines/>
      <w:spacing w:after="360" w:line="257" w:lineRule="auto"/>
    </w:pPr>
  </w:style>
  <w:style w:type="paragraph" w:customStyle="1" w:styleId="ZAMPSeznam1">
    <w:name w:val="ZAMP Seznam 1"/>
    <w:basedOn w:val="ZAMPBesedilo"/>
    <w:qFormat/>
    <w:rsid w:val="00732C64"/>
    <w:pPr>
      <w:numPr>
        <w:numId w:val="20"/>
      </w:numPr>
      <w:spacing w:line="257" w:lineRule="auto"/>
      <w:contextualSpacing/>
    </w:pPr>
  </w:style>
  <w:style w:type="paragraph" w:customStyle="1" w:styleId="ZAMPSeznamI">
    <w:name w:val="ZAMP Seznam I."/>
    <w:basedOn w:val="ZAMPBesedilo"/>
    <w:qFormat/>
    <w:rsid w:val="00732C64"/>
    <w:pPr>
      <w:numPr>
        <w:numId w:val="22"/>
      </w:numPr>
      <w:spacing w:line="257" w:lineRule="auto"/>
      <w:contextualSpacing/>
    </w:pPr>
  </w:style>
  <w:style w:type="paragraph" w:customStyle="1" w:styleId="ZAMPSeznamA">
    <w:name w:val="ZAMP Seznam A."/>
    <w:basedOn w:val="ZAMPBesedilo"/>
    <w:qFormat/>
    <w:rsid w:val="00732C64"/>
    <w:pPr>
      <w:numPr>
        <w:numId w:val="21"/>
      </w:numPr>
      <w:spacing w:line="257" w:lineRule="auto"/>
      <w:contextualSpacing/>
    </w:pPr>
  </w:style>
  <w:style w:type="paragraph" w:customStyle="1" w:styleId="ZAMPNaslov1">
    <w:name w:val="ZAMP Naslov1"/>
    <w:basedOn w:val="ZAMPBesedilo"/>
    <w:next w:val="ZAMPBesedilo"/>
    <w:qFormat/>
    <w:rsid w:val="00732C64"/>
    <w:pPr>
      <w:keepNext/>
      <w:keepLines/>
      <w:spacing w:before="360" w:after="240" w:line="257" w:lineRule="auto"/>
    </w:pPr>
    <w:rPr>
      <w:b/>
      <w:bCs/>
    </w:rPr>
  </w:style>
  <w:style w:type="paragraph" w:customStyle="1" w:styleId="ZAMPNaslov2">
    <w:name w:val="ZAMP Naslov2"/>
    <w:basedOn w:val="ZAMPNaslov1"/>
    <w:next w:val="ZAMPBesedilo"/>
    <w:qFormat/>
    <w:rsid w:val="00732C64"/>
    <w:pPr>
      <w:spacing w:before="240" w:after="160"/>
    </w:pPr>
  </w:style>
  <w:style w:type="paragraph" w:customStyle="1" w:styleId="ZAMPPodpisDesno">
    <w:name w:val="ZAMP PodpisDesno"/>
    <w:basedOn w:val="ZAMPBesedilo"/>
    <w:qFormat/>
    <w:rsid w:val="00732C64"/>
    <w:pPr>
      <w:keepNext/>
      <w:spacing w:before="1080" w:line="257" w:lineRule="auto"/>
      <w:ind w:left="2126" w:firstLine="709"/>
    </w:pPr>
  </w:style>
  <w:style w:type="paragraph" w:customStyle="1" w:styleId="ZAMPZakljuniDatumPriloge">
    <w:name w:val="ZAMP Zaključni Datum/Priloge"/>
    <w:basedOn w:val="ZAMPBesedilo"/>
    <w:qFormat/>
    <w:rsid w:val="00732C64"/>
    <w:pPr>
      <w:keepNext/>
      <w:spacing w:before="600" w:line="257" w:lineRule="auto"/>
    </w:pPr>
  </w:style>
  <w:style w:type="paragraph" w:customStyle="1" w:styleId="ZAMPSeznam-">
    <w:name w:val="ZAMP Seznam -"/>
    <w:basedOn w:val="ZAMPBesedilo"/>
    <w:qFormat/>
    <w:rsid w:val="00732C64"/>
    <w:pPr>
      <w:numPr>
        <w:numId w:val="19"/>
      </w:numPr>
      <w:spacing w:line="257" w:lineRule="auto"/>
      <w:contextualSpacing/>
    </w:pPr>
  </w:style>
  <w:style w:type="paragraph" w:customStyle="1" w:styleId="ZAMPNoga">
    <w:name w:val="ZAMP Noga"/>
    <w:basedOn w:val="ZAMPBesedilo"/>
    <w:qFormat/>
    <w:rsid w:val="00732C64"/>
    <w:pPr>
      <w:tabs>
        <w:tab w:val="right" w:pos="8222"/>
      </w:tabs>
      <w:spacing w:after="0" w:line="240" w:lineRule="auto"/>
      <w:ind w:right="11"/>
      <w:jc w:val="right"/>
    </w:pPr>
    <w:rPr>
      <w:rFonts w:ascii="ITC Serif Gothic Std" w:hAnsi="ITC Serif Gothic Std"/>
      <w:color w:val="6B6C6F"/>
      <w:sz w:val="17"/>
      <w:szCs w:val="17"/>
    </w:rPr>
  </w:style>
  <w:style w:type="paragraph" w:customStyle="1" w:styleId="ZAMPPogodbaBesedilo">
    <w:name w:val="ZAMP PogodbaBesedilo"/>
    <w:basedOn w:val="ZAMPBesedilo"/>
    <w:qFormat/>
    <w:rsid w:val="00732C64"/>
    <w:pPr>
      <w:suppressAutoHyphens/>
      <w:spacing w:before="240" w:after="0" w:line="324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ZAMPPogodbaBesediloSeznam">
    <w:name w:val="ZAMP PogodbaBesediloSeznam"/>
    <w:basedOn w:val="ZAMPPogodbaBesedilo"/>
    <w:qFormat/>
    <w:rsid w:val="00732C64"/>
    <w:pPr>
      <w:numPr>
        <w:ilvl w:val="2"/>
        <w:numId w:val="9"/>
      </w:numPr>
      <w:spacing w:before="60"/>
    </w:pPr>
  </w:style>
  <w:style w:type="paragraph" w:customStyle="1" w:styleId="ZAMPPogodbalenBesedilo">
    <w:name w:val="ZAMP PogodbaČlenBesedilo"/>
    <w:basedOn w:val="ZAMPPogodbaBesedilo"/>
    <w:qFormat/>
    <w:rsid w:val="00732C64"/>
    <w:pPr>
      <w:numPr>
        <w:ilvl w:val="1"/>
        <w:numId w:val="9"/>
      </w:numPr>
      <w:spacing w:before="120"/>
    </w:pPr>
  </w:style>
  <w:style w:type="paragraph" w:customStyle="1" w:styleId="ZAMPPogodbalenNaslov">
    <w:name w:val="ZAMP PogodbaČlenNaslov"/>
    <w:basedOn w:val="ZAMPPogodbaBesedilo"/>
    <w:qFormat/>
    <w:rsid w:val="00732C64"/>
    <w:pPr>
      <w:keepNext/>
      <w:numPr>
        <w:numId w:val="9"/>
      </w:numPr>
      <w:jc w:val="left"/>
    </w:pPr>
    <w:rPr>
      <w:rFonts w:ascii="Trajan Pro" w:hAnsi="Trajan Pro" w:cs="Arial"/>
      <w:smallCaps/>
      <w:color w:val="884106"/>
      <w:u w:val="single"/>
    </w:rPr>
  </w:style>
  <w:style w:type="paragraph" w:customStyle="1" w:styleId="ZAMPPogodbaKjer">
    <w:name w:val="ZAMP PogodbaKjer"/>
    <w:basedOn w:val="ZAMPPogodbaBesedilo"/>
    <w:qFormat/>
    <w:rsid w:val="00732C64"/>
    <w:pPr>
      <w:numPr>
        <w:numId w:val="10"/>
      </w:numPr>
      <w:spacing w:before="120"/>
    </w:pPr>
    <w:rPr>
      <w:rFonts w:cs="Arial"/>
    </w:rPr>
  </w:style>
  <w:style w:type="paragraph" w:customStyle="1" w:styleId="ZAMPPogodbaNaslov1">
    <w:name w:val="ZAMP PogodbaNaslov1"/>
    <w:basedOn w:val="ZAMPPogodbaBesedilo"/>
    <w:qFormat/>
    <w:rsid w:val="00732C64"/>
    <w:pPr>
      <w:keepNext/>
      <w:spacing w:after="480"/>
      <w:jc w:val="center"/>
      <w:outlineLvl w:val="0"/>
    </w:pPr>
    <w:rPr>
      <w:rFonts w:ascii="Trajan Pro" w:hAnsi="Trajan Pro" w:cs="Arial"/>
      <w:b/>
      <w:smallCaps/>
      <w:color w:val="884106"/>
      <w:sz w:val="24"/>
      <w:szCs w:val="28"/>
    </w:rPr>
  </w:style>
  <w:style w:type="paragraph" w:customStyle="1" w:styleId="ZAMPPogodbaNaslov2">
    <w:name w:val="ZAMP PogodbaNaslov2"/>
    <w:basedOn w:val="ZAMPPogodbaBesedilo"/>
    <w:qFormat/>
    <w:rsid w:val="00732C64"/>
    <w:pPr>
      <w:keepNext/>
      <w:jc w:val="left"/>
      <w:outlineLvl w:val="1"/>
    </w:pPr>
    <w:rPr>
      <w:rFonts w:ascii="Trajan Pro" w:hAnsi="Trajan Pro"/>
      <w:b/>
      <w:caps/>
      <w:color w:val="884106"/>
    </w:rPr>
  </w:style>
  <w:style w:type="paragraph" w:customStyle="1" w:styleId="ZAMPPogodbaNaslov3">
    <w:name w:val="ZAMP PogodbaNaslov3"/>
    <w:basedOn w:val="ZAMPPogodbaBesedilo"/>
    <w:qFormat/>
    <w:rsid w:val="00732C64"/>
    <w:pPr>
      <w:keepNext/>
      <w:jc w:val="left"/>
      <w:outlineLvl w:val="2"/>
    </w:pPr>
    <w:rPr>
      <w:rFonts w:ascii="Trajan Pro" w:hAnsi="Trajan Pro"/>
      <w:b/>
      <w:smallCaps/>
      <w:color w:val="884106"/>
      <w:u w:val="single"/>
    </w:rPr>
  </w:style>
  <w:style w:type="paragraph" w:customStyle="1" w:styleId="ZAMPPravilaBesedilo">
    <w:name w:val="ZAMP PravilaBesedilo"/>
    <w:basedOn w:val="ZAMPBesedilo"/>
    <w:rsid w:val="00732C64"/>
    <w:pPr>
      <w:numPr>
        <w:numId w:val="18"/>
      </w:numPr>
      <w:spacing w:after="120"/>
    </w:pPr>
    <w:rPr>
      <w:szCs w:val="28"/>
    </w:rPr>
  </w:style>
  <w:style w:type="paragraph" w:customStyle="1" w:styleId="ZAMPPravilaNaslov4">
    <w:name w:val="ZAMP PravilaNaslov4"/>
    <w:basedOn w:val="ZAMPPravilaBesedilo"/>
    <w:next w:val="ZAMPPravilaBesedilo"/>
    <w:rsid w:val="00732C64"/>
    <w:pPr>
      <w:keepNext/>
      <w:numPr>
        <w:ilvl w:val="3"/>
        <w:numId w:val="12"/>
      </w:numPr>
      <w:spacing w:before="360" w:after="240"/>
      <w:jc w:val="left"/>
      <w:outlineLvl w:val="3"/>
    </w:pPr>
    <w:rPr>
      <w:rFonts w:ascii="Trajan Pro" w:eastAsia="Times New Roman" w:hAnsi="Trajan Pro" w:cs="Times New Roman"/>
      <w:b/>
      <w:i/>
      <w:color w:val="884106"/>
      <w:spacing w:val="8"/>
      <w:szCs w:val="24"/>
    </w:rPr>
  </w:style>
  <w:style w:type="paragraph" w:customStyle="1" w:styleId="ZAMPPravilaNaslov3">
    <w:name w:val="ZAMP PravilaNaslov3"/>
    <w:basedOn w:val="ZAMPPravilaNaslov4"/>
    <w:next w:val="ZAMPPravilaBesedilo"/>
    <w:rsid w:val="00732C64"/>
    <w:pPr>
      <w:numPr>
        <w:ilvl w:val="2"/>
      </w:numPr>
      <w:outlineLvl w:val="2"/>
    </w:pPr>
    <w:rPr>
      <w:spacing w:val="12"/>
      <w:sz w:val="26"/>
      <w:szCs w:val="26"/>
    </w:rPr>
  </w:style>
  <w:style w:type="paragraph" w:customStyle="1" w:styleId="ZAMPPravilaNaslov2">
    <w:name w:val="ZAMP PravilaNaslov2"/>
    <w:basedOn w:val="ZAMPPravilaNaslov3"/>
    <w:next w:val="ZAMPPravilaBesedilo"/>
    <w:qFormat/>
    <w:rsid w:val="00732C64"/>
    <w:pPr>
      <w:numPr>
        <w:ilvl w:val="1"/>
      </w:numPr>
      <w:ind w:right="1134"/>
      <w:outlineLvl w:val="1"/>
    </w:pPr>
    <w:rPr>
      <w:spacing w:val="16"/>
      <w:sz w:val="28"/>
    </w:rPr>
  </w:style>
  <w:style w:type="paragraph" w:customStyle="1" w:styleId="ZAMPPravilaNaslov1">
    <w:name w:val="ZAMP PravilaNaslov1"/>
    <w:basedOn w:val="ZAMPPravilaNaslov2"/>
    <w:next w:val="ZAMPPravilaBesedilo"/>
    <w:rsid w:val="00732C64"/>
    <w:pPr>
      <w:pageBreakBefore/>
      <w:numPr>
        <w:ilvl w:val="0"/>
      </w:numPr>
      <w:outlineLvl w:val="0"/>
    </w:pPr>
    <w:rPr>
      <w:spacing w:val="24"/>
      <w:sz w:val="32"/>
    </w:rPr>
  </w:style>
  <w:style w:type="paragraph" w:customStyle="1" w:styleId="ZAMPPravilaNaslov5">
    <w:name w:val="ZAMP PravilaNaslov5"/>
    <w:basedOn w:val="ZAMPPravilaNaslov4"/>
    <w:next w:val="ZAMPPravilaBesedilo"/>
    <w:rsid w:val="00732C64"/>
    <w:pPr>
      <w:numPr>
        <w:ilvl w:val="4"/>
      </w:numPr>
    </w:pPr>
    <w:rPr>
      <w:spacing w:val="4"/>
      <w:sz w:val="22"/>
      <w:szCs w:val="22"/>
    </w:rPr>
  </w:style>
  <w:style w:type="paragraph" w:customStyle="1" w:styleId="ZAMPPravilaNaslov6">
    <w:name w:val="ZAMP PravilaNaslov6"/>
    <w:basedOn w:val="ZAMPPravilaNaslov5"/>
    <w:next w:val="ZAMPPravilaBesedilo"/>
    <w:rsid w:val="00732C64"/>
    <w:pPr>
      <w:numPr>
        <w:ilvl w:val="5"/>
      </w:numPr>
    </w:pPr>
    <w:rPr>
      <w:spacing w:val="2"/>
    </w:rPr>
  </w:style>
  <w:style w:type="paragraph" w:customStyle="1" w:styleId="ZAMPPravilaSeznam">
    <w:name w:val="ZAMP PravilaSeznam"/>
    <w:basedOn w:val="ZAMPPravilaBesedilo"/>
    <w:qFormat/>
    <w:rsid w:val="00732C64"/>
    <w:pPr>
      <w:numPr>
        <w:ilvl w:val="1"/>
      </w:numPr>
      <w:spacing w:before="120"/>
    </w:pPr>
    <w:rPr>
      <w:rFonts w:eastAsia="Times New Roman" w:cs="Times New Roman"/>
      <w:sz w:val="22"/>
    </w:rPr>
  </w:style>
  <w:style w:type="table" w:styleId="Tabelamrea">
    <w:name w:val="Table Grid"/>
    <w:basedOn w:val="Navadnatabela"/>
    <w:uiPriority w:val="39"/>
    <w:rsid w:val="00381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3815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5433af700595d614/DPM.TL-Dokumenti/Officeove%20predloge%20po%20meri/Dopis%20ZAMP%20v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A804117-FB51-47A2-A79D-A64DE00F55FF}"/>
      </w:docPartPr>
      <w:docPartBody>
        <w:p w:rsidR="00BC1365" w:rsidRDefault="000E4BF7"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64E93369D0F04BC3A12902639327E71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FD6FC3E-1FC0-42DE-BF01-2D757DD54468}"/>
      </w:docPartPr>
      <w:docPartBody>
        <w:p w:rsidR="0095615F" w:rsidRDefault="00460F3C" w:rsidP="00460F3C">
          <w:pPr>
            <w:pStyle w:val="64E93369D0F04BC3A12902639327E71B"/>
          </w:pPr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F7"/>
    <w:rsid w:val="000C42CE"/>
    <w:rsid w:val="000E4BF7"/>
    <w:rsid w:val="00460F3C"/>
    <w:rsid w:val="00524363"/>
    <w:rsid w:val="007174D4"/>
    <w:rsid w:val="00935A2A"/>
    <w:rsid w:val="0095615F"/>
    <w:rsid w:val="00AE404D"/>
    <w:rsid w:val="00BC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460F3C"/>
    <w:rPr>
      <w:color w:val="808080"/>
    </w:rPr>
  </w:style>
  <w:style w:type="paragraph" w:customStyle="1" w:styleId="64E93369D0F04BC3A12902639327E71B">
    <w:name w:val="64E93369D0F04BC3A12902639327E71B"/>
    <w:rsid w:val="00460F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259B4AF8F334408598345572E49A57" ma:contentTypeVersion="14" ma:contentTypeDescription="Ustvari nov dokument." ma:contentTypeScope="" ma:versionID="c206ed566c7df027efbbdd12fbd896a2">
  <xsd:schema xmlns:xsd="http://www.w3.org/2001/XMLSchema" xmlns:xs="http://www.w3.org/2001/XMLSchema" xmlns:p="http://schemas.microsoft.com/office/2006/metadata/properties" xmlns:ns2="081bf81b-cdc6-420d-a028-751eec443def" xmlns:ns3="54509dd4-4d64-4d47-938a-a904034c3df1" targetNamespace="http://schemas.microsoft.com/office/2006/metadata/properties" ma:root="true" ma:fieldsID="a64080f8b248070f0cca9046ff96f8dc" ns2:_="" ns3:_="">
    <xsd:import namespace="081bf81b-cdc6-420d-a028-751eec443def"/>
    <xsd:import namespace="54509dd4-4d64-4d47-938a-a904034c3d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f81b-cdc6-420d-a028-751eec443d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a6e9a7-f47f-442b-8ba2-8c294640ba11}" ma:internalName="TaxCatchAll" ma:showField="CatchAllData" ma:web="081bf81b-cdc6-420d-a028-751eec443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09dd4-4d64-4d47-938a-a904034c3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Oznake slike" ma:readOnly="false" ma:fieldId="{5cf76f15-5ced-4ddc-b409-7134ff3c332f}" ma:taxonomyMulti="true" ma:sspId="6cf63d4f-db2e-4265-a303-3c4affad59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509dd4-4d64-4d47-938a-a904034c3df1">
      <Terms xmlns="http://schemas.microsoft.com/office/infopath/2007/PartnerControls"/>
    </lcf76f155ced4ddcb4097134ff3c332f>
    <TaxCatchAll xmlns="081bf81b-cdc6-420d-a028-751eec443de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97416E-4E07-4C76-A1FF-0799A5EB29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0BB989-8C3B-45F1-BA8B-7F110C2EB6D2}"/>
</file>

<file path=customXml/itemProps3.xml><?xml version="1.0" encoding="utf-8"?>
<ds:datastoreItem xmlns:ds="http://schemas.openxmlformats.org/officeDocument/2006/customXml" ds:itemID="{A88EB34F-F01B-4942-85C9-4C1F5CDFD42A}">
  <ds:schemaRefs>
    <ds:schemaRef ds:uri="http://schemas.microsoft.com/office/2006/metadata/properties"/>
    <ds:schemaRef ds:uri="http://schemas.microsoft.com/office/infopath/2007/PartnerControls"/>
    <ds:schemaRef ds:uri="54509dd4-4d64-4d47-938a-a904034c3df1"/>
    <ds:schemaRef ds:uri="081bf81b-cdc6-420d-a028-751eec443def"/>
  </ds:schemaRefs>
</ds:datastoreItem>
</file>

<file path=customXml/itemProps4.xml><?xml version="1.0" encoding="utf-8"?>
<ds:datastoreItem xmlns:ds="http://schemas.openxmlformats.org/officeDocument/2006/customXml" ds:itemID="{29FA0DF1-5DBE-42BF-AA66-CA3C439DFB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Dopis%20ZAMP%20v5.dotx</Template>
  <TotalTime>2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Lajovic</dc:creator>
  <cp:keywords>ZAMP</cp:keywords>
  <dc:description/>
  <cp:lastModifiedBy>Tomaž Lajovic</cp:lastModifiedBy>
  <cp:revision>6</cp:revision>
  <cp:lastPrinted>2019-08-02T10:33:00Z</cp:lastPrinted>
  <dcterms:created xsi:type="dcterms:W3CDTF">2023-06-16T13:08:00Z</dcterms:created>
  <dcterms:modified xsi:type="dcterms:W3CDTF">2023-06-16T13:11:00Z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0x01010071259B4AF8F334408598345572E49A57</vt:lpwstr>
  </property>
  <property fmtid="{D5CDD505-2E9C-101B-9397-08002B2CF9AE}" pid="3" name="MediaServiceImageTags">
    <vt:lpwstr/>
  </property>
</Properties>
</file>