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B21B8" w14:textId="77777777" w:rsidR="0038157F" w:rsidRPr="00BE0594" w:rsidRDefault="0038157F" w:rsidP="0038157F">
      <w:pPr>
        <w:pStyle w:val="ZAMPPogodbaNaslov1"/>
      </w:pPr>
      <w:r w:rsidRPr="00BE0594">
        <w:t xml:space="preserve">POOBLASTILO </w:t>
      </w:r>
      <w:r>
        <w:br/>
      </w:r>
      <w:r w:rsidRPr="00BE0594">
        <w:t xml:space="preserve">ZA UDELEŽBO IN URESNIČEVANJE GLASOVALNE PRAVICE </w:t>
      </w:r>
      <w:r>
        <w:br/>
      </w:r>
      <w:r w:rsidRPr="00BE0594">
        <w:t xml:space="preserve">NA REDNI SKUPŠČINI ČLANOV </w:t>
      </w:r>
      <w:r>
        <w:t>Z</w:t>
      </w:r>
      <w:r w:rsidRPr="00BE0594">
        <w:t>DRUŽENJA AVTORJEV IN NOSILCEV MALIH IN DRUGIH AVTORSKIH PRAVIC SLOVENIJE</w:t>
      </w:r>
      <w:r>
        <w:t>,</w:t>
      </w:r>
      <w:r w:rsidRPr="00BE0594">
        <w:t xml:space="preserve"> K.O.</w:t>
      </w:r>
      <w:r>
        <w:br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283"/>
        <w:gridCol w:w="4220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4A0240E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1E07D07D" w:rsidR="0038157F" w:rsidRPr="00102C26" w:rsidRDefault="0038157F" w:rsidP="00314896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38157F" w:rsidRPr="00071E01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  <w:r w:rsidRPr="00071E01">
              <w:rPr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  <w:r w:rsidRPr="00071E01">
              <w:rPr>
                <w:sz w:val="16"/>
                <w:szCs w:val="16"/>
              </w:rPr>
              <w:t>naslov</w:t>
            </w:r>
          </w:p>
        </w:tc>
        <w:tc>
          <w:tcPr>
            <w:tcW w:w="284" w:type="dxa"/>
          </w:tcPr>
          <w:p w14:paraId="5A00F25E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071E01" w:rsidRDefault="0038157F" w:rsidP="0038157F">
            <w:pPr>
              <w:jc w:val="center"/>
              <w:rPr>
                <w:sz w:val="16"/>
                <w:szCs w:val="16"/>
              </w:rPr>
            </w:pPr>
            <w:r w:rsidRPr="00071E01">
              <w:rPr>
                <w:sz w:val="16"/>
                <w:szCs w:val="16"/>
              </w:rPr>
              <w:t>davčna številka</w:t>
            </w:r>
          </w:p>
        </w:tc>
      </w:tr>
    </w:tbl>
    <w:p w14:paraId="08056650" w14:textId="77777777" w:rsidR="0038157F" w:rsidRDefault="0038157F" w:rsidP="0038157F">
      <w:r>
        <w:t xml:space="preserve">član-ica ZAMP – </w:t>
      </w:r>
      <w:r w:rsidRPr="009C065F">
        <w:rPr>
          <w:caps/>
        </w:rPr>
        <w:t>Združenj</w:t>
      </w:r>
      <w:r>
        <w:rPr>
          <w:caps/>
        </w:rPr>
        <w:t>e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38157F">
      <w:pPr>
        <w:spacing w:before="600" w:after="600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284"/>
        <w:gridCol w:w="4222"/>
        <w:gridCol w:w="283"/>
        <w:gridCol w:w="1266"/>
      </w:tblGrid>
      <w:tr w:rsidR="0038157F" w:rsidRPr="003C67F3" w14:paraId="0E54D44B" w14:textId="77777777" w:rsidTr="00314896">
        <w:trPr>
          <w:trHeight w:val="377"/>
        </w:trPr>
        <w:sdt>
          <w:sdtPr>
            <w:rPr>
              <w:b/>
              <w:bCs/>
            </w:rPr>
            <w:id w:val="74414502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7D54C1DD" w14:textId="4D16AF29" w:rsidR="0038157F" w:rsidRPr="00CC2AA0" w:rsidRDefault="0038157F" w:rsidP="00314896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79E46F4" w14:textId="77777777" w:rsidR="0038157F" w:rsidRDefault="0038157F" w:rsidP="00314896"/>
        </w:tc>
        <w:sdt>
          <w:sdtPr>
            <w:id w:val="-128479958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811" w:type="dxa"/>
                <w:gridSpan w:val="3"/>
                <w:tcBorders>
                  <w:bottom w:val="single" w:sz="4" w:space="0" w:color="auto"/>
                </w:tcBorders>
              </w:tcPr>
              <w:p w14:paraId="4E14C84B" w14:textId="77777777" w:rsidR="0038157F" w:rsidRDefault="0038157F" w:rsidP="00314896">
                <w:r>
                  <w:t xml:space="preserve"> </w:t>
                </w:r>
              </w:p>
            </w:tc>
          </w:sdtContent>
        </w:sdt>
      </w:tr>
      <w:tr w:rsidR="0038157F" w:rsidRPr="00071E01" w14:paraId="4BBFBCD9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6760FC10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  <w:r w:rsidRPr="00071E01">
              <w:rPr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0EB2E235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F9CD069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  <w:r w:rsidRPr="00071E01">
              <w:rPr>
                <w:sz w:val="16"/>
                <w:szCs w:val="16"/>
              </w:rPr>
              <w:t>naslov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3DF43F16" w14:textId="77777777" w:rsidR="0038157F" w:rsidRPr="00071E01" w:rsidRDefault="0038157F" w:rsidP="003148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E24FB0B" w14:textId="77777777" w:rsidR="0038157F" w:rsidRPr="00071E01" w:rsidRDefault="0038157F" w:rsidP="0038157F">
            <w:pPr>
              <w:rPr>
                <w:sz w:val="16"/>
                <w:szCs w:val="16"/>
              </w:rPr>
            </w:pPr>
          </w:p>
        </w:tc>
      </w:tr>
    </w:tbl>
    <w:p w14:paraId="15BCA13C" w14:textId="77777777" w:rsidR="0038157F" w:rsidRDefault="0038157F" w:rsidP="0038157F">
      <w:pPr>
        <w:jc w:val="both"/>
      </w:pPr>
      <w:r>
        <w:t>(v nadaljnjem besedilu: pooblaščenec)</w:t>
      </w:r>
    </w:p>
    <w:p w14:paraId="00822A75" w14:textId="77777777" w:rsidR="0038157F" w:rsidRDefault="0038157F" w:rsidP="0038157F">
      <w:pPr>
        <w:jc w:val="both"/>
      </w:pPr>
      <w:r>
        <w:t xml:space="preserve">da se v mojem imenu udeleži skupščine članov ZAMP – </w:t>
      </w:r>
      <w:r w:rsidRPr="00945410">
        <w:rPr>
          <w:caps/>
        </w:rPr>
        <w:t>Združenje avtorjev Slovenije</w:t>
      </w:r>
      <w:r>
        <w:t>, k.o., ki bo dne 7</w:t>
      </w:r>
      <w:r w:rsidRPr="00CC2AA0">
        <w:t>.</w:t>
      </w:r>
      <w:r>
        <w:t> </w:t>
      </w:r>
      <w:r w:rsidRPr="00CC2AA0">
        <w:t>7.</w:t>
      </w:r>
      <w:r>
        <w:t> </w:t>
      </w:r>
      <w:r w:rsidRPr="00CC2AA0">
        <w:t>2019 ob 1</w:t>
      </w:r>
      <w:r>
        <w:t>3</w:t>
      </w:r>
      <w:r w:rsidRPr="00CC2AA0">
        <w:t>.</w:t>
      </w:r>
      <w:r>
        <w:t> </w:t>
      </w:r>
      <w:r w:rsidRPr="00CC2AA0">
        <w:t>uri v kongresni dvorani</w:t>
      </w:r>
      <w:r>
        <w:t xml:space="preserve"> CI</w:t>
      </w:r>
      <w:r w:rsidRPr="00CC2AA0">
        <w:t xml:space="preserve"> v</w:t>
      </w:r>
      <w:r>
        <w:t xml:space="preserve"> pritličju</w:t>
      </w:r>
      <w:r w:rsidRPr="00CC2AA0">
        <w:t xml:space="preserve"> City hotela, Dalmatinova</w:t>
      </w:r>
      <w:r>
        <w:t> </w:t>
      </w:r>
      <w:r w:rsidRPr="00CC2AA0">
        <w:t>15, 1000</w:t>
      </w:r>
      <w:r>
        <w:t> </w:t>
      </w:r>
      <w:r w:rsidRPr="00CC2AA0">
        <w:t>Ljubljana,</w:t>
      </w:r>
      <w:r>
        <w:t xml:space="preserve"> in me zastopa tako, da v mojem imenu razpravlja in glasuje po lastni presoji o vseh posameznih točkah predlaganega dnevnega reda skupščine: </w:t>
      </w:r>
    </w:p>
    <w:p w14:paraId="1CA36BB3" w14:textId="77777777" w:rsidR="0038157F" w:rsidRDefault="0038157F" w:rsidP="0038157F">
      <w:pPr>
        <w:pStyle w:val="Odstavekseznama"/>
        <w:numPr>
          <w:ilvl w:val="0"/>
          <w:numId w:val="23"/>
        </w:numPr>
        <w:spacing w:after="0" w:line="240" w:lineRule="auto"/>
        <w:jc w:val="both"/>
      </w:pPr>
      <w:r>
        <w:t>Otvoritev skupščine, ugotavljanje sklepčnosti in izvolitev delovnih teles skupščine;</w:t>
      </w:r>
    </w:p>
    <w:p w14:paraId="4467776A" w14:textId="77777777" w:rsidR="0038157F" w:rsidRDefault="0038157F" w:rsidP="0038157F">
      <w:pPr>
        <w:pStyle w:val="Odstavekseznama"/>
        <w:numPr>
          <w:ilvl w:val="0"/>
          <w:numId w:val="23"/>
        </w:numPr>
        <w:spacing w:after="0" w:line="240" w:lineRule="auto"/>
        <w:jc w:val="both"/>
      </w:pPr>
      <w:r>
        <w:t>Obravnava Poročila Nadzornega odbora o L</w:t>
      </w:r>
      <w:r w:rsidRPr="000E592F">
        <w:t>etn</w:t>
      </w:r>
      <w:r>
        <w:t>e</w:t>
      </w:r>
      <w:r w:rsidRPr="000E592F">
        <w:t>m poročil</w:t>
      </w:r>
      <w:r>
        <w:t>u</w:t>
      </w:r>
      <w:r w:rsidRPr="000E592F">
        <w:t xml:space="preserve"> za leto 201</w:t>
      </w:r>
      <w:r>
        <w:t xml:space="preserve">9 </w:t>
      </w:r>
    </w:p>
    <w:p w14:paraId="505CE421" w14:textId="77777777" w:rsidR="0038157F" w:rsidRDefault="0038157F" w:rsidP="0038157F">
      <w:pPr>
        <w:pStyle w:val="Odstavekseznama"/>
        <w:numPr>
          <w:ilvl w:val="0"/>
          <w:numId w:val="23"/>
        </w:numPr>
        <w:spacing w:after="0" w:line="240" w:lineRule="auto"/>
        <w:jc w:val="both"/>
      </w:pPr>
      <w:r>
        <w:t>O</w:t>
      </w:r>
      <w:r w:rsidRPr="000E592F">
        <w:t xml:space="preserve">bravnava </w:t>
      </w:r>
      <w:r>
        <w:t>P</w:t>
      </w:r>
      <w:r w:rsidRPr="000E592F">
        <w:t xml:space="preserve">oročila </w:t>
      </w:r>
      <w:r>
        <w:t xml:space="preserve">o delovanju </w:t>
      </w:r>
      <w:r w:rsidRPr="000E592F">
        <w:t>Nadzornega odbora</w:t>
      </w:r>
      <w:r w:rsidRPr="00F74A9A">
        <w:t xml:space="preserve"> </w:t>
      </w:r>
      <w:r>
        <w:t>Združenja ZAMP za leto 2019</w:t>
      </w:r>
      <w:r w:rsidRPr="000E592F">
        <w:t>,</w:t>
      </w:r>
      <w:r>
        <w:t xml:space="preserve"> seznanitev z izjavami poslovodstva in članov Nadzornega odbora o nasprotju interesov ter obravnava in sprejem revidiranega Letnega poročila za leto 2019 s poročilom revizorja</w:t>
      </w:r>
      <w:r w:rsidRPr="000E592F">
        <w:t xml:space="preserve"> </w:t>
      </w:r>
    </w:p>
    <w:p w14:paraId="16A89437" w14:textId="77777777" w:rsidR="0038157F" w:rsidRDefault="0038157F" w:rsidP="0038157F">
      <w:pPr>
        <w:pStyle w:val="Odstavekseznama"/>
        <w:numPr>
          <w:ilvl w:val="0"/>
          <w:numId w:val="23"/>
        </w:numPr>
        <w:spacing w:after="0" w:line="240" w:lineRule="auto"/>
        <w:jc w:val="both"/>
      </w:pPr>
      <w:r>
        <w:t>Poročilo poslovodstva o delovanju Združenja ZAMP v tekočem letu</w:t>
      </w:r>
    </w:p>
    <w:p w14:paraId="5C4ACDBB" w14:textId="77777777" w:rsidR="0038157F" w:rsidRDefault="0038157F" w:rsidP="0038157F"/>
    <w:p w14:paraId="3CC37146" w14:textId="3815A7AB" w:rsidR="0038157F" w:rsidRDefault="0038157F" w:rsidP="0038157F">
      <w:r>
        <w:t>Pooblaščenec svojo identiteto izkaže z veljavnim osebnim dokumentom.</w:t>
      </w:r>
      <w:r w:rsidR="00CF3926">
        <w:br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AC33F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65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51" w:type="dxa"/>
          </w:tcPr>
          <w:p w14:paraId="57BA8C0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</w:tr>
      <w:tr w:rsidR="0038157F" w:rsidRPr="00910D3F" w14:paraId="7673C118" w14:textId="77777777" w:rsidTr="00314896">
        <w:tc>
          <w:tcPr>
            <w:tcW w:w="2265" w:type="dxa"/>
            <w:tcBorders>
              <w:top w:val="single" w:sz="4" w:space="0" w:color="auto"/>
            </w:tcBorders>
          </w:tcPr>
          <w:p w14:paraId="71670616" w14:textId="77777777" w:rsidR="0038157F" w:rsidRPr="00910D3F" w:rsidRDefault="0038157F" w:rsidP="00314896">
            <w:pPr>
              <w:jc w:val="center"/>
              <w:rPr>
                <w:sz w:val="16"/>
                <w:szCs w:val="16"/>
              </w:rPr>
            </w:pPr>
            <w:r w:rsidRPr="00910D3F">
              <w:rPr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910D3F" w:rsidRDefault="0038157F" w:rsidP="0038157F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4C30E9" w14:textId="77777777" w:rsidR="0038157F" w:rsidRPr="00910D3F" w:rsidRDefault="0038157F" w:rsidP="00314896">
            <w:pPr>
              <w:jc w:val="center"/>
              <w:rPr>
                <w:sz w:val="16"/>
                <w:szCs w:val="16"/>
              </w:rPr>
            </w:pPr>
            <w:r w:rsidRPr="00910D3F">
              <w:rPr>
                <w:sz w:val="16"/>
                <w:szCs w:val="16"/>
              </w:rPr>
              <w:t>datum</w:t>
            </w:r>
          </w:p>
        </w:tc>
        <w:tc>
          <w:tcPr>
            <w:tcW w:w="4951" w:type="dxa"/>
          </w:tcPr>
          <w:p w14:paraId="1EFD4CB0" w14:textId="77777777" w:rsidR="0038157F" w:rsidRPr="00910D3F" w:rsidRDefault="0038157F" w:rsidP="0031489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38157F"/>
    <w:p w14:paraId="5A2A2772" w14:textId="77777777" w:rsidR="0038157F" w:rsidRDefault="0038157F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38157F" w:rsidRPr="00910D3F" w14:paraId="64318076" w14:textId="77777777" w:rsidTr="00314896">
        <w:tc>
          <w:tcPr>
            <w:tcW w:w="4531" w:type="dxa"/>
          </w:tcPr>
          <w:p w14:paraId="1E382844" w14:textId="77777777" w:rsidR="0038157F" w:rsidRPr="00910D3F" w:rsidRDefault="0038157F" w:rsidP="003148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B6D8919" w14:textId="77777777" w:rsidR="0038157F" w:rsidRPr="00910D3F" w:rsidRDefault="0038157F" w:rsidP="00314896">
            <w:pPr>
              <w:jc w:val="center"/>
              <w:rPr>
                <w:sz w:val="16"/>
                <w:szCs w:val="16"/>
              </w:rPr>
            </w:pPr>
            <w:r w:rsidRPr="00910D3F">
              <w:rPr>
                <w:sz w:val="16"/>
                <w:szCs w:val="16"/>
              </w:rPr>
              <w:t>podpis</w:t>
            </w:r>
            <w:r>
              <w:rPr>
                <w:sz w:val="16"/>
                <w:szCs w:val="16"/>
              </w:rPr>
              <w:t xml:space="preserve"> pooblastitelja</w:t>
            </w:r>
          </w:p>
        </w:tc>
      </w:tr>
    </w:tbl>
    <w:p w14:paraId="5A1A1CC9" w14:textId="77777777" w:rsidR="0038157F" w:rsidRDefault="0038157F" w:rsidP="0038157F"/>
    <w:p w14:paraId="36CF36C4" w14:textId="77777777" w:rsidR="0038157F" w:rsidRDefault="0038157F" w:rsidP="0038157F"/>
    <w:p w14:paraId="4674DEAF" w14:textId="77777777" w:rsidR="00EF3C65" w:rsidRPr="0038157F" w:rsidRDefault="0038157F" w:rsidP="0038157F">
      <w:pPr>
        <w:tabs>
          <w:tab w:val="right" w:pos="9014"/>
        </w:tabs>
      </w:pPr>
      <w:r>
        <w:t>Priloga: fotokopija osebnega dokumenta pooblastitelja.</w:t>
      </w:r>
      <w:r>
        <w:tab/>
      </w:r>
    </w:p>
    <w:sectPr w:rsidR="00EF3C65" w:rsidRPr="0038157F" w:rsidSect="0038157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59" w:right="1418" w:bottom="964" w:left="1474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F6F8E" w14:textId="77777777" w:rsidR="0038157F" w:rsidRDefault="0038157F" w:rsidP="001B4AA5">
      <w:pPr>
        <w:spacing w:after="0" w:line="240" w:lineRule="auto"/>
      </w:pPr>
      <w:r>
        <w:separator/>
      </w:r>
    </w:p>
    <w:p w14:paraId="68376B48" w14:textId="77777777" w:rsidR="0038157F" w:rsidRDefault="0038157F"/>
  </w:endnote>
  <w:endnote w:type="continuationSeparator" w:id="0">
    <w:p w14:paraId="0B17F8CC" w14:textId="77777777" w:rsidR="0038157F" w:rsidRDefault="0038157F" w:rsidP="001B4AA5">
      <w:pPr>
        <w:spacing w:after="0" w:line="240" w:lineRule="auto"/>
      </w:pPr>
      <w:r>
        <w:continuationSeparator/>
      </w:r>
    </w:p>
    <w:p w14:paraId="31B070FE" w14:textId="77777777" w:rsidR="0038157F" w:rsidRDefault="00381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9ACEF1AB-3C05-47CD-A884-1151EE3D5CAE}"/>
    <w:embedBold r:id="rId2" w:fontKey="{62F5E5A5-0BDD-41F1-ADD7-515F402435B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6A303C-7E88-497B-9E22-39D2B410D824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6B7B0E9-2656-4F4F-ADDE-CEE29C691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671A4" w14:textId="77777777" w:rsidR="00192BAE" w:rsidRPr="006B6A0C" w:rsidRDefault="000974D3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B2FB1" w14:textId="77777777" w:rsidR="00192BAE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192BAE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192BAE" w:rsidRDefault="000974D3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192BAE" w:rsidRPr="00A95361" w:rsidRDefault="000974D3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A8B13" w14:textId="77777777" w:rsidR="0038157F" w:rsidRDefault="0038157F" w:rsidP="001B4AA5">
      <w:pPr>
        <w:spacing w:after="0" w:line="240" w:lineRule="auto"/>
      </w:pPr>
      <w:r>
        <w:separator/>
      </w:r>
    </w:p>
    <w:p w14:paraId="52361F02" w14:textId="77777777" w:rsidR="0038157F" w:rsidRDefault="0038157F"/>
  </w:footnote>
  <w:footnote w:type="continuationSeparator" w:id="0">
    <w:p w14:paraId="07197864" w14:textId="77777777" w:rsidR="0038157F" w:rsidRDefault="0038157F" w:rsidP="001B4AA5">
      <w:pPr>
        <w:spacing w:after="0" w:line="240" w:lineRule="auto"/>
      </w:pPr>
      <w:r>
        <w:continuationSeparator/>
      </w:r>
    </w:p>
    <w:p w14:paraId="772C519E" w14:textId="77777777" w:rsidR="0038157F" w:rsidRDefault="00381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CE754" w14:textId="77777777" w:rsidR="00192BAE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60288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EAD79" w14:textId="77777777" w:rsidR="00192BAE" w:rsidRDefault="000974D3">
    <w:pPr>
      <w:pStyle w:val="Glava"/>
    </w:pPr>
  </w:p>
  <w:p w14:paraId="0C21D5EC" w14:textId="77777777" w:rsidR="00192BAE" w:rsidRDefault="000974D3">
    <w:pPr>
      <w:pStyle w:val="Glava"/>
    </w:pPr>
  </w:p>
  <w:p w14:paraId="091885D8" w14:textId="77777777" w:rsidR="00192BAE" w:rsidRDefault="000974D3">
    <w:pPr>
      <w:pStyle w:val="Glava"/>
    </w:pPr>
  </w:p>
  <w:p w14:paraId="0CD37169" w14:textId="77777777" w:rsidR="00192BAE" w:rsidRDefault="000974D3">
    <w:pPr>
      <w:pStyle w:val="Glava"/>
    </w:pPr>
  </w:p>
  <w:p w14:paraId="26B276A1" w14:textId="77777777" w:rsidR="00192BAE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192BAE" w:rsidRDefault="000974D3">
    <w:pPr>
      <w:pStyle w:val="Glava"/>
    </w:pPr>
  </w:p>
  <w:p w14:paraId="1D99B177" w14:textId="77777777" w:rsidR="00192BAE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39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78034C" id="Pravokotnik 1" o:spid="_x0000_s1026" style="position:absolute;margin-left:10.65pt;margin-top:120.65pt;width:120.15pt;height:661pt;flip:x;z-index:-251658241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192BAE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9264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4"/>
  </w:num>
  <w:num w:numId="7">
    <w:abstractNumId w:val="5"/>
  </w:num>
  <w:num w:numId="8">
    <w:abstractNumId w:val="5"/>
  </w:num>
  <w:num w:numId="9">
    <w:abstractNumId w:val="5"/>
  </w:num>
  <w:num w:numId="10">
    <w:abstractNumId w:val="3"/>
  </w:num>
  <w:num w:numId="11">
    <w:abstractNumId w:val="6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6"/>
  </w:num>
  <w:num w:numId="19">
    <w:abstractNumId w:val="8"/>
  </w:num>
  <w:num w:numId="20">
    <w:abstractNumId w:val="0"/>
  </w:num>
  <w:num w:numId="21">
    <w:abstractNumId w:val="1"/>
  </w:num>
  <w:num w:numId="22">
    <w:abstractNumId w:val="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iCEJ0y5HcKr/gxCvdfw224c4aH36bhxWkZpQOFJFY6phFuCYNDYS492oXIR4A6z2LqJlYggKIWvL8u7MtglDjQ==" w:salt="xietLXcdXMYbXvQzN+bAhQ==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1322F"/>
    <w:rsid w:val="00053D87"/>
    <w:rsid w:val="00067BE6"/>
    <w:rsid w:val="00081050"/>
    <w:rsid w:val="000974D3"/>
    <w:rsid w:val="000C5EA2"/>
    <w:rsid w:val="000D4312"/>
    <w:rsid w:val="000E0A5B"/>
    <w:rsid w:val="000F2C20"/>
    <w:rsid w:val="00102C26"/>
    <w:rsid w:val="00133D3A"/>
    <w:rsid w:val="00170B0A"/>
    <w:rsid w:val="00187298"/>
    <w:rsid w:val="00196036"/>
    <w:rsid w:val="0019648E"/>
    <w:rsid w:val="001B4AA5"/>
    <w:rsid w:val="001C5A6F"/>
    <w:rsid w:val="00211F66"/>
    <w:rsid w:val="0024765E"/>
    <w:rsid w:val="00294241"/>
    <w:rsid w:val="002F7854"/>
    <w:rsid w:val="0038157F"/>
    <w:rsid w:val="003E01C9"/>
    <w:rsid w:val="003E4973"/>
    <w:rsid w:val="003F3F72"/>
    <w:rsid w:val="00405425"/>
    <w:rsid w:val="004635F0"/>
    <w:rsid w:val="004B5620"/>
    <w:rsid w:val="004D6550"/>
    <w:rsid w:val="00522177"/>
    <w:rsid w:val="005A462B"/>
    <w:rsid w:val="005B7137"/>
    <w:rsid w:val="005C3F7F"/>
    <w:rsid w:val="005D6629"/>
    <w:rsid w:val="0064308E"/>
    <w:rsid w:val="00664E75"/>
    <w:rsid w:val="006C565E"/>
    <w:rsid w:val="006D60F0"/>
    <w:rsid w:val="006E3D32"/>
    <w:rsid w:val="00730EBE"/>
    <w:rsid w:val="007319EA"/>
    <w:rsid w:val="00732C64"/>
    <w:rsid w:val="00775E20"/>
    <w:rsid w:val="007964BB"/>
    <w:rsid w:val="007B0114"/>
    <w:rsid w:val="0087156A"/>
    <w:rsid w:val="00884150"/>
    <w:rsid w:val="00886DFF"/>
    <w:rsid w:val="00886FB5"/>
    <w:rsid w:val="008B656B"/>
    <w:rsid w:val="008F2458"/>
    <w:rsid w:val="008F4C20"/>
    <w:rsid w:val="0090279D"/>
    <w:rsid w:val="0091630F"/>
    <w:rsid w:val="00925BB9"/>
    <w:rsid w:val="00937404"/>
    <w:rsid w:val="009925BB"/>
    <w:rsid w:val="009C163D"/>
    <w:rsid w:val="009D56A2"/>
    <w:rsid w:val="00A27495"/>
    <w:rsid w:val="00A312A7"/>
    <w:rsid w:val="00A81AAF"/>
    <w:rsid w:val="00A827C1"/>
    <w:rsid w:val="00A87163"/>
    <w:rsid w:val="00AB6962"/>
    <w:rsid w:val="00AC33FE"/>
    <w:rsid w:val="00B36EC9"/>
    <w:rsid w:val="00B62FBC"/>
    <w:rsid w:val="00B83B6B"/>
    <w:rsid w:val="00B9234C"/>
    <w:rsid w:val="00BE2096"/>
    <w:rsid w:val="00C3101F"/>
    <w:rsid w:val="00C5128F"/>
    <w:rsid w:val="00CA274B"/>
    <w:rsid w:val="00CB668C"/>
    <w:rsid w:val="00CC727B"/>
    <w:rsid w:val="00CE34DC"/>
    <w:rsid w:val="00CE5AB1"/>
    <w:rsid w:val="00CF3926"/>
    <w:rsid w:val="00D02A23"/>
    <w:rsid w:val="00D32081"/>
    <w:rsid w:val="00D61AEC"/>
    <w:rsid w:val="00D925EF"/>
    <w:rsid w:val="00DB76B5"/>
    <w:rsid w:val="00DD6434"/>
    <w:rsid w:val="00DE5A0C"/>
    <w:rsid w:val="00DE7679"/>
    <w:rsid w:val="00E12BAD"/>
    <w:rsid w:val="00E6561E"/>
    <w:rsid w:val="00EA020D"/>
    <w:rsid w:val="00EB0D57"/>
    <w:rsid w:val="00EB6051"/>
    <w:rsid w:val="00EC74F6"/>
    <w:rsid w:val="00EE4107"/>
    <w:rsid w:val="00EF3C65"/>
    <w:rsid w:val="00F3575D"/>
    <w:rsid w:val="00F540B2"/>
    <w:rsid w:val="00F61305"/>
    <w:rsid w:val="00FA5599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20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5433af700595d614/DPM.TL-Dokumenti/Officeove%20predloge%20po%20meri/Dopis%20ZAMP%20v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E4BF7"/>
    <w:rsid w:val="00BC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0E4B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Dopis%20ZAMP%20v5.dotx</Template>
  <TotalTime>0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2</cp:revision>
  <cp:lastPrinted>2019-08-02T10:33:00Z</cp:lastPrinted>
  <dcterms:created xsi:type="dcterms:W3CDTF">2020-06-22T09:36:00Z</dcterms:created>
  <dcterms:modified xsi:type="dcterms:W3CDTF">2020-06-22T09:36:00Z</dcterms:modified>
</cp:coreProperties>
</file>